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C85D9" w14:textId="292A531E" w:rsidR="00C07B29" w:rsidRDefault="00C07B29" w:rsidP="00C07B29">
      <w:pPr>
        <w:pStyle w:val="Rubrik1"/>
        <w:ind w:right="992"/>
      </w:pPr>
      <w:r>
        <w:t xml:space="preserve">Avvikelserapport </w:t>
      </w:r>
    </w:p>
    <w:p w14:paraId="0477A2A3" w14:textId="77777777" w:rsidR="001A4202" w:rsidRDefault="00C07B29" w:rsidP="00C07B29">
      <w:pPr>
        <w:pStyle w:val="Tabelltext"/>
      </w:pPr>
      <w:r>
        <w:t>A</w:t>
      </w:r>
      <w:r w:rsidRPr="008552A0">
        <w:t>v</w:t>
      </w:r>
      <w:r>
        <w:t xml:space="preserve">ser bl.a. driftstopp eller </w:t>
      </w:r>
      <w:r w:rsidRPr="008552A0">
        <w:t>personer med skyddade personuppgifter</w:t>
      </w:r>
      <w:r>
        <w:t>.</w:t>
      </w:r>
    </w:p>
    <w:p w14:paraId="1B847C3F" w14:textId="77777777" w:rsidR="008625F7" w:rsidRDefault="008625F7" w:rsidP="008625F7">
      <w:pPr>
        <w:pStyle w:val="Rubrik2"/>
      </w:pPr>
      <w:r>
        <w:t>Berörd verksamhet</w:t>
      </w:r>
    </w:p>
    <w:tbl>
      <w:tblPr>
        <w:tblStyle w:val="Tabellrutnt"/>
        <w:tblW w:w="10201"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5098"/>
        <w:gridCol w:w="5103"/>
      </w:tblGrid>
      <w:tr w:rsidR="008625F7" w14:paraId="7A06A7D7" w14:textId="77777777" w:rsidTr="00BA0335">
        <w:trPr>
          <w:trHeight w:hRule="exact" w:val="227"/>
        </w:trPr>
        <w:tc>
          <w:tcPr>
            <w:tcW w:w="5098" w:type="dxa"/>
            <w:tcBorders>
              <w:bottom w:val="nil"/>
            </w:tcBorders>
          </w:tcPr>
          <w:p w14:paraId="449F45A4" w14:textId="77777777" w:rsidR="008625F7" w:rsidRPr="00CB7AB1" w:rsidRDefault="008625F7" w:rsidP="00BA0335">
            <w:pPr>
              <w:pStyle w:val="Tabellrubrik"/>
            </w:pPr>
            <w:r>
              <w:t>Verksamhet</w:t>
            </w:r>
          </w:p>
        </w:tc>
        <w:tc>
          <w:tcPr>
            <w:tcW w:w="5103" w:type="dxa"/>
            <w:tcBorders>
              <w:bottom w:val="nil"/>
            </w:tcBorders>
          </w:tcPr>
          <w:p w14:paraId="2D3F8CBB" w14:textId="77777777" w:rsidR="008625F7" w:rsidRPr="00287CCF" w:rsidRDefault="008625F7" w:rsidP="00BA0335">
            <w:pPr>
              <w:pStyle w:val="Tabellrubrik"/>
            </w:pPr>
            <w:r>
              <w:t>Enhet</w:t>
            </w:r>
          </w:p>
        </w:tc>
      </w:tr>
      <w:tr w:rsidR="008625F7" w14:paraId="19E8409C" w14:textId="77777777" w:rsidTr="00BA0335">
        <w:trPr>
          <w:trHeight w:val="312"/>
        </w:trPr>
        <w:tc>
          <w:tcPr>
            <w:tcW w:w="5098" w:type="dxa"/>
            <w:tcBorders>
              <w:top w:val="nil"/>
            </w:tcBorders>
            <w:vAlign w:val="center"/>
          </w:tcPr>
          <w:p w14:paraId="6C61CF00" w14:textId="77777777" w:rsidR="008625F7" w:rsidRPr="00CB7AB1" w:rsidRDefault="008625F7" w:rsidP="00BA0335">
            <w:pPr>
              <w:pStyle w:val="Tabelltext"/>
            </w:pPr>
            <w:r>
              <w:fldChar w:fldCharType="begin">
                <w:ffData>
                  <w:name w:val="Text2"/>
                  <w:enabled/>
                  <w:calcOnExit w:val="0"/>
                  <w:textInput/>
                </w:ffData>
              </w:fldChar>
            </w:r>
            <w:bookmarkStart w:id="0"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c>
          <w:tcPr>
            <w:tcW w:w="5103" w:type="dxa"/>
            <w:tcBorders>
              <w:top w:val="nil"/>
            </w:tcBorders>
            <w:vAlign w:val="center"/>
          </w:tcPr>
          <w:p w14:paraId="7F4F226A" w14:textId="77777777" w:rsidR="008625F7" w:rsidRDefault="008625F7" w:rsidP="00BA0335">
            <w:pPr>
              <w:pStyle w:val="Tabelltext"/>
            </w:pPr>
            <w:r>
              <w:fldChar w:fldCharType="begin">
                <w:ffData>
                  <w:name w:val="Text3"/>
                  <w:enabled/>
                  <w:calcOnExit w:val="0"/>
                  <w:textInput/>
                </w:ffData>
              </w:fldChar>
            </w:r>
            <w:bookmarkStart w:id="1" w:name="Text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bl>
    <w:p w14:paraId="7E035D23" w14:textId="77777777" w:rsidR="008625F7" w:rsidRDefault="008625F7" w:rsidP="008625F7">
      <w:pPr>
        <w:pStyle w:val="Rubrik2"/>
      </w:pPr>
      <w:r w:rsidRPr="001A4202">
        <w:t>P</w:t>
      </w:r>
      <w:r>
        <w:t>ersonuppgifter - brukare</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3280"/>
        <w:gridCol w:w="4003"/>
        <w:gridCol w:w="2911"/>
      </w:tblGrid>
      <w:tr w:rsidR="008625F7" w14:paraId="779913EE" w14:textId="77777777" w:rsidTr="00BA0335">
        <w:trPr>
          <w:trHeight w:hRule="exact" w:val="227"/>
        </w:trPr>
        <w:tc>
          <w:tcPr>
            <w:tcW w:w="3280" w:type="dxa"/>
            <w:tcBorders>
              <w:bottom w:val="nil"/>
            </w:tcBorders>
          </w:tcPr>
          <w:p w14:paraId="6218F7F5" w14:textId="77777777" w:rsidR="008625F7" w:rsidRPr="00CB7AB1" w:rsidRDefault="008625F7" w:rsidP="00BA0335">
            <w:pPr>
              <w:pStyle w:val="Tabellrubrik"/>
            </w:pPr>
            <w:r w:rsidRPr="00CB7AB1">
              <w:t>Förnamn</w:t>
            </w:r>
          </w:p>
        </w:tc>
        <w:tc>
          <w:tcPr>
            <w:tcW w:w="4003" w:type="dxa"/>
            <w:tcBorders>
              <w:bottom w:val="nil"/>
            </w:tcBorders>
          </w:tcPr>
          <w:p w14:paraId="72ED4FBD" w14:textId="77777777" w:rsidR="008625F7" w:rsidRPr="00287CCF" w:rsidRDefault="008625F7" w:rsidP="00BA0335">
            <w:pPr>
              <w:pStyle w:val="Tabellrubrik"/>
            </w:pPr>
            <w:r>
              <w:t>Efternamn</w:t>
            </w:r>
          </w:p>
        </w:tc>
        <w:tc>
          <w:tcPr>
            <w:tcW w:w="2911" w:type="dxa"/>
            <w:tcBorders>
              <w:bottom w:val="nil"/>
            </w:tcBorders>
          </w:tcPr>
          <w:p w14:paraId="1518E86B" w14:textId="77777777" w:rsidR="008625F7" w:rsidRPr="00287CCF" w:rsidRDefault="008625F7" w:rsidP="00BA0335">
            <w:pPr>
              <w:pStyle w:val="Tabellrubrik"/>
            </w:pPr>
            <w:r>
              <w:t>Personnummer</w:t>
            </w:r>
          </w:p>
        </w:tc>
      </w:tr>
      <w:tr w:rsidR="008625F7" w14:paraId="23DC7AE4" w14:textId="77777777" w:rsidTr="00BA0335">
        <w:trPr>
          <w:trHeight w:val="312"/>
        </w:trPr>
        <w:tc>
          <w:tcPr>
            <w:tcW w:w="3280" w:type="dxa"/>
            <w:tcBorders>
              <w:top w:val="nil"/>
            </w:tcBorders>
            <w:vAlign w:val="center"/>
          </w:tcPr>
          <w:p w14:paraId="469E811B" w14:textId="77777777" w:rsidR="008625F7" w:rsidRPr="00CB7AB1"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003" w:type="dxa"/>
            <w:tcBorders>
              <w:top w:val="nil"/>
            </w:tcBorders>
            <w:vAlign w:val="center"/>
          </w:tcPr>
          <w:p w14:paraId="49CBB529"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911" w:type="dxa"/>
            <w:tcBorders>
              <w:top w:val="nil"/>
            </w:tcBorders>
            <w:vAlign w:val="center"/>
          </w:tcPr>
          <w:p w14:paraId="26F1C342"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C635458" w14:textId="77777777" w:rsidR="008625F7" w:rsidRDefault="008625F7" w:rsidP="008625F7">
      <w:pPr>
        <w:pStyle w:val="Rubrik2"/>
      </w:pPr>
      <w:r>
        <w:t>Händelsen avser</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3398"/>
        <w:gridCol w:w="3398"/>
        <w:gridCol w:w="3398"/>
      </w:tblGrid>
      <w:tr w:rsidR="008625F7" w14:paraId="5CDE0586" w14:textId="77777777" w:rsidTr="00BA0335">
        <w:trPr>
          <w:trHeight w:hRule="exact" w:val="227"/>
        </w:trPr>
        <w:tc>
          <w:tcPr>
            <w:tcW w:w="10194" w:type="dxa"/>
            <w:gridSpan w:val="3"/>
            <w:tcBorders>
              <w:bottom w:val="nil"/>
            </w:tcBorders>
          </w:tcPr>
          <w:p w14:paraId="69A793CD" w14:textId="77777777" w:rsidR="008625F7" w:rsidRPr="00287CCF" w:rsidRDefault="008625F7" w:rsidP="00BA0335">
            <w:pPr>
              <w:pStyle w:val="Tabellrubrik"/>
            </w:pPr>
            <w:r>
              <w:t>Jag vill registrera</w:t>
            </w:r>
          </w:p>
        </w:tc>
      </w:tr>
      <w:tr w:rsidR="008625F7" w14:paraId="4B452A28" w14:textId="77777777" w:rsidTr="00BA0335">
        <w:trPr>
          <w:trHeight w:val="312"/>
        </w:trPr>
        <w:tc>
          <w:tcPr>
            <w:tcW w:w="3398" w:type="dxa"/>
            <w:tcBorders>
              <w:top w:val="nil"/>
            </w:tcBorders>
            <w:vAlign w:val="center"/>
          </w:tcPr>
          <w:p w14:paraId="4C86CEA7" w14:textId="77777777" w:rsidR="008625F7" w:rsidRDefault="008625F7" w:rsidP="00BA0335">
            <w:pPr>
              <w:pStyle w:val="Tabelltext"/>
            </w:pPr>
            <w:r>
              <w:fldChar w:fldCharType="begin">
                <w:ffData>
                  <w:name w:val="Kryss1"/>
                  <w:enabled/>
                  <w:calcOnExit w:val="0"/>
                  <w:checkBox>
                    <w:sizeAuto/>
                    <w:default w:val="0"/>
                    <w:checked w:val="0"/>
                  </w:checkBox>
                </w:ffData>
              </w:fldChar>
            </w:r>
            <w:bookmarkStart w:id="2" w:name="Kryss1"/>
            <w:r>
              <w:instrText xml:space="preserve"> FORMCHECKBOX </w:instrText>
            </w:r>
            <w:r>
              <w:fldChar w:fldCharType="separate"/>
            </w:r>
            <w:r>
              <w:fldChar w:fldCharType="end"/>
            </w:r>
            <w:bookmarkEnd w:id="2"/>
            <w:r>
              <w:t xml:space="preserve"> Risk</w:t>
            </w:r>
          </w:p>
        </w:tc>
        <w:tc>
          <w:tcPr>
            <w:tcW w:w="3398" w:type="dxa"/>
            <w:tcBorders>
              <w:top w:val="nil"/>
            </w:tcBorders>
            <w:vAlign w:val="center"/>
          </w:tcPr>
          <w:p w14:paraId="6AB2C8DD" w14:textId="77777777" w:rsidR="008625F7" w:rsidRDefault="008625F7" w:rsidP="00BA0335">
            <w:pPr>
              <w:pStyle w:val="Tabelltext"/>
            </w:pPr>
            <w:r>
              <w:fldChar w:fldCharType="begin">
                <w:ffData>
                  <w:name w:val="Kryss2"/>
                  <w:enabled/>
                  <w:calcOnExit w:val="0"/>
                  <w:checkBox>
                    <w:sizeAuto/>
                    <w:default w:val="0"/>
                    <w:checked w:val="0"/>
                  </w:checkBox>
                </w:ffData>
              </w:fldChar>
            </w:r>
            <w:r>
              <w:instrText xml:space="preserve"> FORMCHECKBOX </w:instrText>
            </w:r>
            <w:r>
              <w:fldChar w:fldCharType="separate"/>
            </w:r>
            <w:r>
              <w:fldChar w:fldCharType="end"/>
            </w:r>
            <w:r w:rsidR="003D7759">
              <w:t xml:space="preserve"> </w:t>
            </w:r>
            <w:r>
              <w:t>Tillbud</w:t>
            </w:r>
          </w:p>
        </w:tc>
        <w:tc>
          <w:tcPr>
            <w:tcW w:w="3398" w:type="dxa"/>
            <w:tcBorders>
              <w:top w:val="nil"/>
            </w:tcBorders>
            <w:vAlign w:val="center"/>
          </w:tcPr>
          <w:p w14:paraId="67D0AB36" w14:textId="77777777" w:rsidR="008625F7" w:rsidRDefault="008625F7" w:rsidP="00BA0335">
            <w:pPr>
              <w:pStyle w:val="Tabelltext"/>
            </w:pPr>
            <w:r>
              <w:fldChar w:fldCharType="begin">
                <w:ffData>
                  <w:name w:val="Kryss3"/>
                  <w:enabled/>
                  <w:calcOnExit w:val="0"/>
                  <w:checkBox>
                    <w:sizeAuto/>
                    <w:default w:val="0"/>
                  </w:checkBox>
                </w:ffData>
              </w:fldChar>
            </w:r>
            <w:bookmarkStart w:id="3" w:name="Kryss3"/>
            <w:r>
              <w:instrText xml:space="preserve"> FORMCHECKBOX </w:instrText>
            </w:r>
            <w:r>
              <w:fldChar w:fldCharType="separate"/>
            </w:r>
            <w:r>
              <w:fldChar w:fldCharType="end"/>
            </w:r>
            <w:bookmarkEnd w:id="3"/>
            <w:r>
              <w:t xml:space="preserve"> Skada</w:t>
            </w:r>
          </w:p>
        </w:tc>
      </w:tr>
    </w:tbl>
    <w:p w14:paraId="376F1DD1" w14:textId="77777777" w:rsidR="008625F7" w:rsidRDefault="008625F7" w:rsidP="008625F7">
      <w:pPr>
        <w:pStyle w:val="Rubrik2"/>
      </w:pPr>
      <w:r>
        <w:t>Vad är det som har hänt?</w:t>
      </w:r>
    </w:p>
    <w:tbl>
      <w:tblPr>
        <w:tblStyle w:val="Tabellrutnt"/>
        <w:tblW w:w="10201"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5098"/>
        <w:gridCol w:w="5103"/>
      </w:tblGrid>
      <w:tr w:rsidR="008625F7" w14:paraId="7FF660C7" w14:textId="77777777" w:rsidTr="00BA0335">
        <w:trPr>
          <w:trHeight w:hRule="exact" w:val="227"/>
        </w:trPr>
        <w:tc>
          <w:tcPr>
            <w:tcW w:w="5098" w:type="dxa"/>
            <w:tcBorders>
              <w:bottom w:val="nil"/>
            </w:tcBorders>
          </w:tcPr>
          <w:p w14:paraId="3CD7BA3C" w14:textId="77777777" w:rsidR="008625F7" w:rsidRPr="00CB7AB1" w:rsidRDefault="008625F7" w:rsidP="00BA0335">
            <w:pPr>
              <w:pStyle w:val="Tabellrubrik"/>
            </w:pPr>
            <w:r>
              <w:t>Datum</w:t>
            </w:r>
          </w:p>
        </w:tc>
        <w:tc>
          <w:tcPr>
            <w:tcW w:w="5103" w:type="dxa"/>
            <w:tcBorders>
              <w:bottom w:val="nil"/>
            </w:tcBorders>
          </w:tcPr>
          <w:p w14:paraId="3B106B6F" w14:textId="77777777" w:rsidR="008625F7" w:rsidRPr="00287CCF" w:rsidRDefault="008625F7" w:rsidP="00BA0335">
            <w:pPr>
              <w:pStyle w:val="Tabellrubrik"/>
            </w:pPr>
            <w:r>
              <w:t>Tid</w:t>
            </w:r>
          </w:p>
        </w:tc>
      </w:tr>
      <w:tr w:rsidR="008625F7" w14:paraId="6032327F" w14:textId="77777777" w:rsidTr="00BA0335">
        <w:trPr>
          <w:trHeight w:val="312"/>
        </w:trPr>
        <w:tc>
          <w:tcPr>
            <w:tcW w:w="5098" w:type="dxa"/>
            <w:tcBorders>
              <w:top w:val="nil"/>
            </w:tcBorders>
            <w:vAlign w:val="center"/>
          </w:tcPr>
          <w:p w14:paraId="29EBC23B" w14:textId="77777777" w:rsidR="008625F7" w:rsidRPr="00CB7AB1"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103" w:type="dxa"/>
            <w:tcBorders>
              <w:top w:val="nil"/>
            </w:tcBorders>
            <w:vAlign w:val="center"/>
          </w:tcPr>
          <w:p w14:paraId="548728B9"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25F7" w14:paraId="192F1D13" w14:textId="77777777" w:rsidTr="00BA0335">
        <w:trPr>
          <w:trHeight w:hRule="exact" w:val="227"/>
        </w:trPr>
        <w:tc>
          <w:tcPr>
            <w:tcW w:w="10201" w:type="dxa"/>
            <w:gridSpan w:val="2"/>
            <w:tcBorders>
              <w:bottom w:val="nil"/>
            </w:tcBorders>
          </w:tcPr>
          <w:p w14:paraId="00C8248E" w14:textId="77777777" w:rsidR="008625F7" w:rsidRPr="00287CCF" w:rsidRDefault="008625F7" w:rsidP="00BA0335">
            <w:pPr>
              <w:pStyle w:val="Tabellrubrik"/>
            </w:pPr>
            <w:r>
              <w:t>Beskrivning av händelsen</w:t>
            </w:r>
          </w:p>
        </w:tc>
      </w:tr>
      <w:tr w:rsidR="008625F7" w14:paraId="7445957D" w14:textId="77777777" w:rsidTr="00BA0335">
        <w:trPr>
          <w:trHeight w:val="312"/>
        </w:trPr>
        <w:tc>
          <w:tcPr>
            <w:tcW w:w="10201" w:type="dxa"/>
            <w:gridSpan w:val="2"/>
            <w:tcBorders>
              <w:top w:val="nil"/>
              <w:bottom w:val="dotted" w:sz="4" w:space="0" w:color="B2B2B2"/>
            </w:tcBorders>
            <w:vAlign w:val="center"/>
          </w:tcPr>
          <w:p w14:paraId="3F7B324D" w14:textId="77777777" w:rsidR="008625F7" w:rsidRDefault="00035572" w:rsidP="00035572">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25F7" w14:paraId="7F836B31" w14:textId="77777777" w:rsidTr="00BA0335">
        <w:trPr>
          <w:trHeight w:val="312"/>
        </w:trPr>
        <w:tc>
          <w:tcPr>
            <w:tcW w:w="10201" w:type="dxa"/>
            <w:gridSpan w:val="2"/>
            <w:tcBorders>
              <w:top w:val="dotted" w:sz="4" w:space="0" w:color="B2B2B2"/>
              <w:bottom w:val="dotted" w:sz="4" w:space="0" w:color="B2B2B2"/>
            </w:tcBorders>
            <w:vAlign w:val="center"/>
          </w:tcPr>
          <w:p w14:paraId="2C84D8F1" w14:textId="77777777" w:rsidR="008625F7" w:rsidRDefault="008625F7" w:rsidP="00BA0335">
            <w:pPr>
              <w:pStyle w:val="Tabelltext"/>
            </w:pPr>
          </w:p>
        </w:tc>
      </w:tr>
      <w:tr w:rsidR="008625F7" w14:paraId="6D78ACA9" w14:textId="77777777" w:rsidTr="00BA0335">
        <w:trPr>
          <w:trHeight w:val="312"/>
        </w:trPr>
        <w:tc>
          <w:tcPr>
            <w:tcW w:w="10201" w:type="dxa"/>
            <w:gridSpan w:val="2"/>
            <w:tcBorders>
              <w:top w:val="dotted" w:sz="4" w:space="0" w:color="B2B2B2"/>
              <w:bottom w:val="dotted" w:sz="4" w:space="0" w:color="B2B2B2"/>
            </w:tcBorders>
            <w:vAlign w:val="center"/>
          </w:tcPr>
          <w:p w14:paraId="6FB4283D" w14:textId="77777777" w:rsidR="008625F7" w:rsidRDefault="008625F7" w:rsidP="00BA0335">
            <w:pPr>
              <w:pStyle w:val="Tabelltext"/>
            </w:pPr>
          </w:p>
        </w:tc>
      </w:tr>
      <w:tr w:rsidR="008625F7" w14:paraId="04541268" w14:textId="77777777" w:rsidTr="00BA0335">
        <w:trPr>
          <w:trHeight w:val="312"/>
        </w:trPr>
        <w:tc>
          <w:tcPr>
            <w:tcW w:w="10201" w:type="dxa"/>
            <w:gridSpan w:val="2"/>
            <w:tcBorders>
              <w:top w:val="dotted" w:sz="4" w:space="0" w:color="B2B2B2"/>
              <w:bottom w:val="dotted" w:sz="4" w:space="0" w:color="B2B2B2"/>
            </w:tcBorders>
            <w:vAlign w:val="center"/>
          </w:tcPr>
          <w:p w14:paraId="4984BD04" w14:textId="77777777" w:rsidR="008625F7" w:rsidRDefault="008625F7" w:rsidP="00BA0335">
            <w:pPr>
              <w:pStyle w:val="Tabelltext"/>
            </w:pPr>
          </w:p>
        </w:tc>
      </w:tr>
      <w:tr w:rsidR="008625F7" w14:paraId="0B688932" w14:textId="77777777" w:rsidTr="00BA0335">
        <w:trPr>
          <w:trHeight w:val="312"/>
        </w:trPr>
        <w:tc>
          <w:tcPr>
            <w:tcW w:w="10201" w:type="dxa"/>
            <w:gridSpan w:val="2"/>
            <w:tcBorders>
              <w:top w:val="dotted" w:sz="4" w:space="0" w:color="B2B2B2"/>
            </w:tcBorders>
            <w:vAlign w:val="center"/>
          </w:tcPr>
          <w:p w14:paraId="2852CBFE" w14:textId="77777777" w:rsidR="008625F7" w:rsidRDefault="008625F7" w:rsidP="00BA0335">
            <w:pPr>
              <w:pStyle w:val="Tabelltext"/>
            </w:pPr>
          </w:p>
        </w:tc>
      </w:tr>
    </w:tbl>
    <w:p w14:paraId="4464064D" w14:textId="77777777" w:rsidR="008625F7" w:rsidRDefault="008625F7" w:rsidP="008625F7">
      <w:pPr>
        <w:pStyle w:val="Rubrik2"/>
      </w:pPr>
      <w:r>
        <w:t>Varför har det hänt?</w:t>
      </w:r>
    </w:p>
    <w:tbl>
      <w:tblPr>
        <w:tblStyle w:val="Tabellrutnt"/>
        <w:tblW w:w="0" w:type="auto"/>
        <w:tblBorders>
          <w:top w:val="single" w:sz="4" w:space="0" w:color="B2B2B2"/>
          <w:left w:val="single" w:sz="4" w:space="0" w:color="B2B2B2"/>
          <w:bottom w:val="single" w:sz="4" w:space="0" w:color="B2B2B2"/>
          <w:right w:val="single" w:sz="4" w:space="0" w:color="B2B2B2"/>
          <w:insideH w:val="dotted" w:sz="4" w:space="0" w:color="B2B2B2"/>
          <w:insideV w:val="none" w:sz="0" w:space="0" w:color="auto"/>
        </w:tblBorders>
        <w:tblLayout w:type="fixed"/>
        <w:tblLook w:val="04A0" w:firstRow="1" w:lastRow="0" w:firstColumn="1" w:lastColumn="0" w:noHBand="0" w:noVBand="1"/>
      </w:tblPr>
      <w:tblGrid>
        <w:gridCol w:w="10194"/>
      </w:tblGrid>
      <w:tr w:rsidR="008625F7" w14:paraId="1540BACA" w14:textId="77777777" w:rsidTr="00BA0335">
        <w:trPr>
          <w:trHeight w:val="312"/>
        </w:trPr>
        <w:tc>
          <w:tcPr>
            <w:tcW w:w="10194" w:type="dxa"/>
            <w:vAlign w:val="center"/>
          </w:tcPr>
          <w:p w14:paraId="4C528838"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25F7" w14:paraId="1DFC7AB6" w14:textId="77777777" w:rsidTr="00BA0335">
        <w:trPr>
          <w:trHeight w:val="312"/>
        </w:trPr>
        <w:tc>
          <w:tcPr>
            <w:tcW w:w="10194" w:type="dxa"/>
            <w:vAlign w:val="center"/>
          </w:tcPr>
          <w:p w14:paraId="6F4AA72E" w14:textId="77777777" w:rsidR="008625F7" w:rsidRDefault="008625F7" w:rsidP="00BA0335">
            <w:pPr>
              <w:pStyle w:val="Tabelltext"/>
            </w:pPr>
          </w:p>
        </w:tc>
      </w:tr>
      <w:tr w:rsidR="008625F7" w14:paraId="61203E8B" w14:textId="77777777" w:rsidTr="00BA0335">
        <w:trPr>
          <w:trHeight w:val="312"/>
        </w:trPr>
        <w:tc>
          <w:tcPr>
            <w:tcW w:w="10194" w:type="dxa"/>
            <w:vAlign w:val="center"/>
          </w:tcPr>
          <w:p w14:paraId="79FC5A47" w14:textId="77777777" w:rsidR="008625F7" w:rsidRDefault="008625F7" w:rsidP="00BA0335">
            <w:pPr>
              <w:pStyle w:val="Tabelltext"/>
            </w:pPr>
          </w:p>
        </w:tc>
      </w:tr>
      <w:tr w:rsidR="008625F7" w14:paraId="47E49D0D" w14:textId="77777777" w:rsidTr="00BA0335">
        <w:trPr>
          <w:trHeight w:val="312"/>
        </w:trPr>
        <w:tc>
          <w:tcPr>
            <w:tcW w:w="10194" w:type="dxa"/>
            <w:vAlign w:val="center"/>
          </w:tcPr>
          <w:p w14:paraId="2D0C31F0" w14:textId="77777777" w:rsidR="008625F7" w:rsidRDefault="008625F7" w:rsidP="00BA0335">
            <w:pPr>
              <w:pStyle w:val="Tabelltext"/>
            </w:pPr>
          </w:p>
        </w:tc>
      </w:tr>
      <w:tr w:rsidR="008625F7" w14:paraId="01A56ACC" w14:textId="77777777" w:rsidTr="00BA0335">
        <w:trPr>
          <w:trHeight w:val="312"/>
        </w:trPr>
        <w:tc>
          <w:tcPr>
            <w:tcW w:w="10194" w:type="dxa"/>
            <w:vAlign w:val="center"/>
          </w:tcPr>
          <w:p w14:paraId="2869E5E6" w14:textId="77777777" w:rsidR="008625F7" w:rsidRDefault="008625F7" w:rsidP="00BA0335">
            <w:pPr>
              <w:pStyle w:val="Tabelltext"/>
            </w:pPr>
          </w:p>
        </w:tc>
      </w:tr>
    </w:tbl>
    <w:p w14:paraId="41FEB71A" w14:textId="77777777" w:rsidR="008625F7" w:rsidRDefault="008625F7" w:rsidP="008625F7">
      <w:pPr>
        <w:pStyle w:val="Rubrik2"/>
      </w:pPr>
      <w:r>
        <w:t>Vad gjorde du?</w:t>
      </w:r>
    </w:p>
    <w:tbl>
      <w:tblPr>
        <w:tblStyle w:val="Tabellrutnt"/>
        <w:tblW w:w="0" w:type="auto"/>
        <w:tblBorders>
          <w:top w:val="single" w:sz="4" w:space="0" w:color="B2B2B2"/>
          <w:left w:val="single" w:sz="4" w:space="0" w:color="B2B2B2"/>
          <w:bottom w:val="single" w:sz="4" w:space="0" w:color="B2B2B2"/>
          <w:right w:val="single" w:sz="4" w:space="0" w:color="B2B2B2"/>
          <w:insideH w:val="dotted" w:sz="4" w:space="0" w:color="B2B2B2"/>
          <w:insideV w:val="none" w:sz="0" w:space="0" w:color="auto"/>
        </w:tblBorders>
        <w:tblLayout w:type="fixed"/>
        <w:tblLook w:val="04A0" w:firstRow="1" w:lastRow="0" w:firstColumn="1" w:lastColumn="0" w:noHBand="0" w:noVBand="1"/>
      </w:tblPr>
      <w:tblGrid>
        <w:gridCol w:w="10194"/>
      </w:tblGrid>
      <w:tr w:rsidR="008625F7" w14:paraId="52A00B2A" w14:textId="77777777" w:rsidTr="00BA0335">
        <w:trPr>
          <w:trHeight w:val="312"/>
        </w:trPr>
        <w:tc>
          <w:tcPr>
            <w:tcW w:w="10194" w:type="dxa"/>
            <w:vAlign w:val="center"/>
          </w:tcPr>
          <w:p w14:paraId="63C3339D"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25F7" w14:paraId="073ECE41" w14:textId="77777777" w:rsidTr="00BA0335">
        <w:trPr>
          <w:trHeight w:val="312"/>
        </w:trPr>
        <w:tc>
          <w:tcPr>
            <w:tcW w:w="10194" w:type="dxa"/>
            <w:vAlign w:val="center"/>
          </w:tcPr>
          <w:p w14:paraId="60D93122" w14:textId="77777777" w:rsidR="008625F7" w:rsidRDefault="008625F7" w:rsidP="00BA0335">
            <w:pPr>
              <w:pStyle w:val="Tabelltext"/>
            </w:pPr>
          </w:p>
        </w:tc>
      </w:tr>
      <w:tr w:rsidR="008625F7" w14:paraId="0917FB60" w14:textId="77777777" w:rsidTr="00BA0335">
        <w:trPr>
          <w:trHeight w:val="312"/>
        </w:trPr>
        <w:tc>
          <w:tcPr>
            <w:tcW w:w="10194" w:type="dxa"/>
            <w:vAlign w:val="center"/>
          </w:tcPr>
          <w:p w14:paraId="0F7B527B" w14:textId="77777777" w:rsidR="008625F7" w:rsidRDefault="008625F7" w:rsidP="00BA0335">
            <w:pPr>
              <w:pStyle w:val="Tabelltext"/>
            </w:pPr>
          </w:p>
        </w:tc>
      </w:tr>
      <w:tr w:rsidR="008625F7" w14:paraId="146435DF" w14:textId="77777777" w:rsidTr="00BA0335">
        <w:trPr>
          <w:trHeight w:val="312"/>
        </w:trPr>
        <w:tc>
          <w:tcPr>
            <w:tcW w:w="10194" w:type="dxa"/>
            <w:vAlign w:val="center"/>
          </w:tcPr>
          <w:p w14:paraId="7813384F" w14:textId="77777777" w:rsidR="008625F7" w:rsidRDefault="008625F7" w:rsidP="00BA0335">
            <w:pPr>
              <w:pStyle w:val="Tabelltext"/>
            </w:pPr>
          </w:p>
        </w:tc>
      </w:tr>
      <w:tr w:rsidR="008625F7" w14:paraId="600B6313" w14:textId="77777777" w:rsidTr="00BA0335">
        <w:trPr>
          <w:trHeight w:val="312"/>
        </w:trPr>
        <w:tc>
          <w:tcPr>
            <w:tcW w:w="10194" w:type="dxa"/>
            <w:vAlign w:val="center"/>
          </w:tcPr>
          <w:p w14:paraId="63737990" w14:textId="77777777" w:rsidR="008625F7" w:rsidRDefault="008625F7" w:rsidP="00BA0335">
            <w:pPr>
              <w:pStyle w:val="Tabelltext"/>
            </w:pPr>
          </w:p>
        </w:tc>
      </w:tr>
    </w:tbl>
    <w:p w14:paraId="2FE4C0F8" w14:textId="77777777" w:rsidR="00035572" w:rsidRDefault="00035572" w:rsidP="00035572">
      <w:pPr>
        <w:pStyle w:val="Rubrik2"/>
      </w:pPr>
      <w:r>
        <w:t>Vidtagna kontakter</w:t>
      </w:r>
    </w:p>
    <w:tbl>
      <w:tblPr>
        <w:tblStyle w:val="Tabellrutnt"/>
        <w:tblW w:w="10201" w:type="dxa"/>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10201"/>
      </w:tblGrid>
      <w:tr w:rsidR="00035572" w14:paraId="38441B3F" w14:textId="77777777" w:rsidTr="00025222">
        <w:trPr>
          <w:trHeight w:hRule="exact" w:val="227"/>
        </w:trPr>
        <w:tc>
          <w:tcPr>
            <w:tcW w:w="10201" w:type="dxa"/>
            <w:tcBorders>
              <w:bottom w:val="nil"/>
            </w:tcBorders>
          </w:tcPr>
          <w:p w14:paraId="75CBC79A" w14:textId="77777777" w:rsidR="00035572" w:rsidRDefault="00035572" w:rsidP="00025222">
            <w:pPr>
              <w:autoSpaceDE w:val="0"/>
              <w:autoSpaceDN w:val="0"/>
              <w:adjustRightInd w:val="0"/>
              <w:ind w:right="0"/>
              <w:rPr>
                <w:rFonts w:ascii="SourceSansPro-Regular" w:hAnsi="SourceSansPro-Regular" w:cs="SourceSansPro-Regular"/>
                <w:spacing w:val="0"/>
                <w:sz w:val="16"/>
                <w:szCs w:val="16"/>
              </w:rPr>
            </w:pPr>
            <w:r>
              <w:rPr>
                <w:rFonts w:ascii="SourceSansPro-Regular" w:hAnsi="SourceSansPro-Regular" w:cs="SourceSansPro-Regular"/>
                <w:spacing w:val="0"/>
                <w:sz w:val="16"/>
                <w:szCs w:val="16"/>
              </w:rPr>
              <w:t>Ange vilka kontakter som vidtagits med, t ex chef, ssk, fysioterapeut, arbetsterapeut, MAS, läkare, anhörig, ingen</w:t>
            </w:r>
          </w:p>
          <w:p w14:paraId="25B55329" w14:textId="77777777" w:rsidR="00035572" w:rsidRPr="00287CCF" w:rsidRDefault="00035572" w:rsidP="00025222">
            <w:pPr>
              <w:pStyle w:val="Tabellrubrik"/>
            </w:pPr>
          </w:p>
        </w:tc>
      </w:tr>
      <w:tr w:rsidR="00035572" w14:paraId="57F410CA" w14:textId="77777777" w:rsidTr="00025222">
        <w:trPr>
          <w:trHeight w:val="312"/>
        </w:trPr>
        <w:tc>
          <w:tcPr>
            <w:tcW w:w="10201" w:type="dxa"/>
            <w:tcBorders>
              <w:top w:val="nil"/>
              <w:bottom w:val="dotted" w:sz="4" w:space="0" w:color="B2B2B2"/>
            </w:tcBorders>
            <w:vAlign w:val="center"/>
          </w:tcPr>
          <w:p w14:paraId="27D60113" w14:textId="77777777" w:rsidR="00035572" w:rsidRDefault="00035572" w:rsidP="00025222">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035572" w14:paraId="10AFF987" w14:textId="77777777" w:rsidTr="00025222">
        <w:trPr>
          <w:trHeight w:val="312"/>
        </w:trPr>
        <w:tc>
          <w:tcPr>
            <w:tcW w:w="10201" w:type="dxa"/>
            <w:tcBorders>
              <w:top w:val="dotted" w:sz="4" w:space="0" w:color="B2B2B2"/>
              <w:bottom w:val="dotted" w:sz="4" w:space="0" w:color="B2B2B2"/>
            </w:tcBorders>
            <w:vAlign w:val="center"/>
          </w:tcPr>
          <w:p w14:paraId="4934FBE2" w14:textId="77777777" w:rsidR="00035572" w:rsidRDefault="00035572" w:rsidP="00025222">
            <w:pPr>
              <w:pStyle w:val="Tabelltext"/>
            </w:pPr>
          </w:p>
        </w:tc>
      </w:tr>
      <w:tr w:rsidR="00035572" w14:paraId="247661FC" w14:textId="77777777" w:rsidTr="00025222">
        <w:trPr>
          <w:trHeight w:val="312"/>
        </w:trPr>
        <w:tc>
          <w:tcPr>
            <w:tcW w:w="10201" w:type="dxa"/>
            <w:tcBorders>
              <w:top w:val="dotted" w:sz="4" w:space="0" w:color="B2B2B2"/>
              <w:bottom w:val="dotted" w:sz="4" w:space="0" w:color="B2B2B2"/>
            </w:tcBorders>
            <w:vAlign w:val="center"/>
          </w:tcPr>
          <w:p w14:paraId="4A045D26" w14:textId="77777777" w:rsidR="00035572" w:rsidRDefault="00035572" w:rsidP="00025222">
            <w:pPr>
              <w:pStyle w:val="Tabelltext"/>
            </w:pPr>
          </w:p>
        </w:tc>
      </w:tr>
      <w:tr w:rsidR="00035572" w14:paraId="604B73F6" w14:textId="77777777" w:rsidTr="00025222">
        <w:trPr>
          <w:trHeight w:val="312"/>
        </w:trPr>
        <w:tc>
          <w:tcPr>
            <w:tcW w:w="10201" w:type="dxa"/>
            <w:tcBorders>
              <w:top w:val="dotted" w:sz="4" w:space="0" w:color="B2B2B2"/>
              <w:bottom w:val="dotted" w:sz="4" w:space="0" w:color="B2B2B2"/>
            </w:tcBorders>
            <w:vAlign w:val="center"/>
          </w:tcPr>
          <w:p w14:paraId="6C99B897" w14:textId="77777777" w:rsidR="00035572" w:rsidRDefault="00035572" w:rsidP="00025222">
            <w:pPr>
              <w:pStyle w:val="Tabelltext"/>
            </w:pPr>
          </w:p>
        </w:tc>
      </w:tr>
      <w:tr w:rsidR="00035572" w14:paraId="7BF66BF4" w14:textId="77777777" w:rsidTr="00025222">
        <w:trPr>
          <w:trHeight w:val="312"/>
        </w:trPr>
        <w:tc>
          <w:tcPr>
            <w:tcW w:w="10201" w:type="dxa"/>
            <w:tcBorders>
              <w:top w:val="dotted" w:sz="4" w:space="0" w:color="B2B2B2"/>
            </w:tcBorders>
            <w:vAlign w:val="center"/>
          </w:tcPr>
          <w:p w14:paraId="49AC8EFD" w14:textId="77777777" w:rsidR="00035572" w:rsidRDefault="00035572" w:rsidP="00025222">
            <w:pPr>
              <w:pStyle w:val="Tabelltext"/>
            </w:pPr>
          </w:p>
        </w:tc>
      </w:tr>
    </w:tbl>
    <w:p w14:paraId="455B3F6F" w14:textId="77777777" w:rsidR="008625F7" w:rsidRDefault="008625F7" w:rsidP="008625F7">
      <w:pPr>
        <w:pStyle w:val="Rubrik2"/>
      </w:pPr>
      <w:r>
        <w:lastRenderedPageBreak/>
        <w:t>Förslag på åtgärder</w:t>
      </w:r>
    </w:p>
    <w:tbl>
      <w:tblPr>
        <w:tblStyle w:val="Tabellrutnt"/>
        <w:tblW w:w="0" w:type="auto"/>
        <w:tblBorders>
          <w:top w:val="single" w:sz="4" w:space="0" w:color="B2B2B2"/>
          <w:left w:val="single" w:sz="4" w:space="0" w:color="B2B2B2"/>
          <w:bottom w:val="single" w:sz="4" w:space="0" w:color="B2B2B2"/>
          <w:right w:val="single" w:sz="4" w:space="0" w:color="B2B2B2"/>
          <w:insideH w:val="dotted" w:sz="4" w:space="0" w:color="B2B2B2"/>
          <w:insideV w:val="none" w:sz="0" w:space="0" w:color="auto"/>
        </w:tblBorders>
        <w:tblLayout w:type="fixed"/>
        <w:tblLook w:val="04A0" w:firstRow="1" w:lastRow="0" w:firstColumn="1" w:lastColumn="0" w:noHBand="0" w:noVBand="1"/>
      </w:tblPr>
      <w:tblGrid>
        <w:gridCol w:w="10194"/>
      </w:tblGrid>
      <w:tr w:rsidR="008625F7" w14:paraId="26395860" w14:textId="77777777" w:rsidTr="00BA0335">
        <w:trPr>
          <w:trHeight w:val="312"/>
        </w:trPr>
        <w:tc>
          <w:tcPr>
            <w:tcW w:w="10194" w:type="dxa"/>
            <w:vAlign w:val="center"/>
          </w:tcPr>
          <w:p w14:paraId="589D5100"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625F7" w14:paraId="7BDFB118" w14:textId="77777777" w:rsidTr="00BA0335">
        <w:trPr>
          <w:trHeight w:val="312"/>
        </w:trPr>
        <w:tc>
          <w:tcPr>
            <w:tcW w:w="10194" w:type="dxa"/>
            <w:vAlign w:val="center"/>
          </w:tcPr>
          <w:p w14:paraId="01001985" w14:textId="77777777" w:rsidR="008625F7" w:rsidRDefault="008625F7" w:rsidP="00BA0335">
            <w:pPr>
              <w:pStyle w:val="Tabelltext"/>
            </w:pPr>
          </w:p>
        </w:tc>
      </w:tr>
      <w:tr w:rsidR="008625F7" w14:paraId="5DFC8D1C" w14:textId="77777777" w:rsidTr="00BA0335">
        <w:trPr>
          <w:trHeight w:val="312"/>
        </w:trPr>
        <w:tc>
          <w:tcPr>
            <w:tcW w:w="10194" w:type="dxa"/>
            <w:vAlign w:val="center"/>
          </w:tcPr>
          <w:p w14:paraId="4F99E53F" w14:textId="77777777" w:rsidR="008625F7" w:rsidRDefault="008625F7" w:rsidP="00BA0335">
            <w:pPr>
              <w:pStyle w:val="Tabelltext"/>
            </w:pPr>
          </w:p>
        </w:tc>
      </w:tr>
      <w:tr w:rsidR="008625F7" w14:paraId="69FFFA8B" w14:textId="77777777" w:rsidTr="00BA0335">
        <w:trPr>
          <w:trHeight w:val="312"/>
        </w:trPr>
        <w:tc>
          <w:tcPr>
            <w:tcW w:w="10194" w:type="dxa"/>
            <w:vAlign w:val="center"/>
          </w:tcPr>
          <w:p w14:paraId="3CBE423D" w14:textId="77777777" w:rsidR="008625F7" w:rsidRDefault="008625F7" w:rsidP="00BA0335">
            <w:pPr>
              <w:pStyle w:val="Tabelltext"/>
            </w:pPr>
          </w:p>
        </w:tc>
      </w:tr>
      <w:tr w:rsidR="008625F7" w14:paraId="37405528" w14:textId="77777777" w:rsidTr="00BA0335">
        <w:trPr>
          <w:trHeight w:val="312"/>
        </w:trPr>
        <w:tc>
          <w:tcPr>
            <w:tcW w:w="10194" w:type="dxa"/>
            <w:vAlign w:val="center"/>
          </w:tcPr>
          <w:p w14:paraId="1C3BA547" w14:textId="77777777" w:rsidR="008625F7" w:rsidRDefault="008625F7" w:rsidP="00BA0335">
            <w:pPr>
              <w:pStyle w:val="Tabelltext"/>
            </w:pPr>
          </w:p>
        </w:tc>
      </w:tr>
    </w:tbl>
    <w:p w14:paraId="3A0FBA7F" w14:textId="77777777" w:rsidR="008625F7" w:rsidRDefault="008625F7" w:rsidP="00C07B29">
      <w:pPr>
        <w:pStyle w:val="Tabelltext"/>
      </w:pPr>
    </w:p>
    <w:p w14:paraId="0872613F" w14:textId="77777777" w:rsidR="008625F7" w:rsidRDefault="008625F7" w:rsidP="008625F7">
      <w:pPr>
        <w:pStyle w:val="Rubrik2"/>
      </w:pPr>
      <w:r>
        <w:t xml:space="preserve">Rapportör </w:t>
      </w:r>
      <w:r w:rsidRPr="001F7934">
        <w:rPr>
          <w:b w:val="0"/>
          <w:bCs/>
          <w:sz w:val="20"/>
          <w:szCs w:val="20"/>
        </w:rPr>
        <w:t>(*obligatoriska uppgifter)</w:t>
      </w:r>
    </w:p>
    <w:tbl>
      <w:tblPr>
        <w:tblStyle w:val="Tabellrutnt"/>
        <w:tblW w:w="0" w:type="auto"/>
        <w:tblBorders>
          <w:top w:val="single" w:sz="4" w:space="0" w:color="B2B2B2"/>
          <w:left w:val="single" w:sz="4" w:space="0" w:color="B2B2B2"/>
          <w:bottom w:val="single" w:sz="4" w:space="0" w:color="B2B2B2"/>
          <w:right w:val="single" w:sz="4" w:space="0" w:color="B2B2B2"/>
          <w:insideH w:val="single" w:sz="4" w:space="0" w:color="B2B2B2"/>
          <w:insideV w:val="single" w:sz="4" w:space="0" w:color="B2B2B2"/>
        </w:tblBorders>
        <w:tblLayout w:type="fixed"/>
        <w:tblLook w:val="04A0" w:firstRow="1" w:lastRow="0" w:firstColumn="1" w:lastColumn="0" w:noHBand="0" w:noVBand="1"/>
      </w:tblPr>
      <w:tblGrid>
        <w:gridCol w:w="5097"/>
        <w:gridCol w:w="5097"/>
      </w:tblGrid>
      <w:tr w:rsidR="008625F7" w14:paraId="018C7CCC" w14:textId="77777777" w:rsidTr="00BA0335">
        <w:trPr>
          <w:trHeight w:hRule="exact" w:val="227"/>
        </w:trPr>
        <w:tc>
          <w:tcPr>
            <w:tcW w:w="5097" w:type="dxa"/>
            <w:tcBorders>
              <w:bottom w:val="nil"/>
            </w:tcBorders>
          </w:tcPr>
          <w:p w14:paraId="27096FD3" w14:textId="77777777" w:rsidR="008625F7" w:rsidRPr="00287CCF" w:rsidRDefault="008625F7" w:rsidP="00BA0335">
            <w:pPr>
              <w:pStyle w:val="Tabellrubrik"/>
            </w:pPr>
            <w:r>
              <w:t xml:space="preserve">För- och efternamn </w:t>
            </w:r>
          </w:p>
        </w:tc>
        <w:tc>
          <w:tcPr>
            <w:tcW w:w="5097" w:type="dxa"/>
            <w:tcBorders>
              <w:bottom w:val="nil"/>
            </w:tcBorders>
          </w:tcPr>
          <w:p w14:paraId="3013C580" w14:textId="77777777" w:rsidR="008625F7" w:rsidRPr="00287CCF" w:rsidRDefault="008625F7" w:rsidP="00BA0335">
            <w:pPr>
              <w:pStyle w:val="Tabellrubrik"/>
            </w:pPr>
            <w:r>
              <w:t>Befattning</w:t>
            </w:r>
          </w:p>
        </w:tc>
      </w:tr>
      <w:tr w:rsidR="008625F7" w14:paraId="43D9E08B" w14:textId="77777777" w:rsidTr="00BA0335">
        <w:trPr>
          <w:trHeight w:val="312"/>
        </w:trPr>
        <w:tc>
          <w:tcPr>
            <w:tcW w:w="5097" w:type="dxa"/>
            <w:tcBorders>
              <w:top w:val="nil"/>
            </w:tcBorders>
            <w:vAlign w:val="center"/>
          </w:tcPr>
          <w:p w14:paraId="059C418E"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097" w:type="dxa"/>
            <w:tcBorders>
              <w:top w:val="nil"/>
            </w:tcBorders>
            <w:vAlign w:val="center"/>
          </w:tcPr>
          <w:p w14:paraId="568B94D7" w14:textId="77777777" w:rsidR="008625F7" w:rsidRDefault="008625F7" w:rsidP="00BA0335">
            <w:pPr>
              <w:pStyle w:val="Tabelltext"/>
            </w:pPr>
            <w:r>
              <w:fldChar w:fldCharType="begin">
                <w:ffData>
                  <w:name w:val="Text1"/>
                  <w:enabled/>
                  <w:calcOnExit w:val="0"/>
                  <w:textInput/>
                </w:ffData>
              </w:fldChar>
            </w:r>
            <w:bookmarkStart w:id="4"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8625F7" w14:paraId="14052D96" w14:textId="77777777" w:rsidTr="00BA0335">
        <w:trPr>
          <w:trHeight w:hRule="exact" w:val="227"/>
        </w:trPr>
        <w:tc>
          <w:tcPr>
            <w:tcW w:w="5097" w:type="dxa"/>
            <w:tcBorders>
              <w:bottom w:val="nil"/>
            </w:tcBorders>
          </w:tcPr>
          <w:p w14:paraId="18880652" w14:textId="77777777" w:rsidR="008625F7" w:rsidRPr="00287CCF" w:rsidRDefault="008625F7" w:rsidP="00BA0335">
            <w:pPr>
              <w:pStyle w:val="Tabellrubrik"/>
            </w:pPr>
            <w:r>
              <w:t>Verksamhet *</w:t>
            </w:r>
          </w:p>
        </w:tc>
        <w:tc>
          <w:tcPr>
            <w:tcW w:w="5097" w:type="dxa"/>
            <w:tcBorders>
              <w:bottom w:val="nil"/>
            </w:tcBorders>
          </w:tcPr>
          <w:p w14:paraId="356738C1" w14:textId="77777777" w:rsidR="008625F7" w:rsidRDefault="008625F7" w:rsidP="00BA0335">
            <w:pPr>
              <w:pStyle w:val="Tabellrubrik"/>
            </w:pPr>
            <w:r>
              <w:t>Datum*</w:t>
            </w:r>
          </w:p>
          <w:p w14:paraId="53F90A18" w14:textId="77777777" w:rsidR="008625F7" w:rsidRPr="00A51CEC" w:rsidRDefault="008625F7" w:rsidP="00BA0335">
            <w:pPr>
              <w:pStyle w:val="Tabelltext"/>
            </w:pPr>
          </w:p>
        </w:tc>
      </w:tr>
      <w:tr w:rsidR="008625F7" w14:paraId="25C3FE1E" w14:textId="77777777" w:rsidTr="00BA0335">
        <w:trPr>
          <w:trHeight w:val="312"/>
        </w:trPr>
        <w:tc>
          <w:tcPr>
            <w:tcW w:w="5097" w:type="dxa"/>
            <w:tcBorders>
              <w:top w:val="nil"/>
            </w:tcBorders>
            <w:vAlign w:val="center"/>
          </w:tcPr>
          <w:p w14:paraId="25B2986E"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097" w:type="dxa"/>
            <w:tcBorders>
              <w:top w:val="nil"/>
            </w:tcBorders>
            <w:vAlign w:val="center"/>
          </w:tcPr>
          <w:p w14:paraId="4F8E6BA2" w14:textId="77777777" w:rsidR="008625F7" w:rsidRDefault="008625F7" w:rsidP="00BA0335">
            <w:pPr>
              <w:pStyle w:val="Tabelltext"/>
            </w:pPr>
            <w:r>
              <w:fldChar w:fldCharType="begin">
                <w:ffData>
                  <w:name w:val="Text4"/>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01ED488" w14:textId="63CF9FE3" w:rsidR="008625F7" w:rsidRDefault="008625F7" w:rsidP="00C07B29">
      <w:pPr>
        <w:pStyle w:val="Tabelltext"/>
      </w:pPr>
    </w:p>
    <w:sectPr w:rsidR="008625F7" w:rsidSect="00EA0FAD">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418" w:right="851" w:bottom="567" w:left="851" w:header="73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0252" w14:textId="77777777" w:rsidR="001C5028" w:rsidRDefault="001C5028" w:rsidP="001250E9">
      <w:r>
        <w:separator/>
      </w:r>
    </w:p>
  </w:endnote>
  <w:endnote w:type="continuationSeparator" w:id="0">
    <w:p w14:paraId="1CB08E0B" w14:textId="77777777" w:rsidR="001C5028" w:rsidRDefault="001C5028" w:rsidP="001250E9">
      <w:r>
        <w:continuationSeparator/>
      </w:r>
    </w:p>
  </w:endnote>
  <w:endnote w:type="continuationNotice" w:id="1">
    <w:p w14:paraId="65DD9A24" w14:textId="77777777" w:rsidR="001C5028" w:rsidRDefault="001C50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1" w:usb2="00000000" w:usb3="00000000" w:csb0="0000019F" w:csb1="00000000"/>
    <w:embedRegular r:id="rId1" w:fontKey="{99CC89DB-2AEC-4808-A3EE-F01D3450CDD4}"/>
    <w:embedBold r:id="rId2" w:fontKey="{BC730283-8D8D-4DAA-B347-04DD5DBD04B7}"/>
    <w:embedItalic r:id="rId3" w:fontKey="{47B06474-C270-46D7-912F-6961E50EF55C}"/>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SansPro-Regular">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CE4D5" w14:textId="77777777" w:rsidR="00EE68FB" w:rsidRDefault="00EE68FB">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358FB" w14:textId="77777777" w:rsidR="00C77E76" w:rsidRDefault="00C77E76">
    <w:pPr>
      <w:pStyle w:val="Sidfot"/>
    </w:pPr>
    <w:r>
      <w:rPr>
        <w:noProof/>
        <w:sz w:val="12"/>
      </w:rPr>
      <mc:AlternateContent>
        <mc:Choice Requires="wps">
          <w:drawing>
            <wp:anchor distT="0" distB="0" distL="114300" distR="114300" simplePos="0" relativeHeight="251658242" behindDoc="0" locked="0" layoutInCell="1" allowOverlap="1" wp14:anchorId="1522B176" wp14:editId="6EFEC1B3">
              <wp:simplePos x="0" y="0"/>
              <wp:positionH relativeFrom="page">
                <wp:posOffset>252095</wp:posOffset>
              </wp:positionH>
              <wp:positionV relativeFrom="page">
                <wp:posOffset>6661150</wp:posOffset>
              </wp:positionV>
              <wp:extent cx="190800" cy="3697200"/>
              <wp:effectExtent l="0" t="0" r="0" b="0"/>
              <wp:wrapNone/>
              <wp:docPr id="4" name="Textruta 4"/>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7AE341C0" w14:textId="69BF0F5B" w:rsidR="00C77E76" w:rsidRPr="00C6641D" w:rsidRDefault="00C77E76"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DF771F">
                            <w:rPr>
                              <w:sz w:val="12"/>
                            </w:rPr>
                            <w:t>VOFKLS-2500021, ver. 01</w:t>
                          </w:r>
                          <w:r>
                            <w:rPr>
                              <w:sz w:val="12"/>
                            </w:rPr>
                            <w:fldChar w:fldCharType="end"/>
                          </w:r>
                        </w:p>
                        <w:p w14:paraId="7B5E650C" w14:textId="77777777" w:rsidR="00C77E76" w:rsidRDefault="00C77E76" w:rsidP="00C77E76"/>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22B176" id="_x0000_t202" coordsize="21600,21600" o:spt="202" path="m,l,21600r21600,l21600,xe">
              <v:stroke joinstyle="miter"/>
              <v:path gradientshapeok="t" o:connecttype="rect"/>
            </v:shapetype>
            <v:shape id="Textruta 4" o:spid="_x0000_s1026" type="#_x0000_t202" style="position:absolute;margin-left:19.85pt;margin-top:524.5pt;width:15pt;height:291.1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" fillcolor="white [3201]" stroked="f" strokeweight=".5pt">
              <v:textbox style="layout-flow:vertical;mso-layout-flow-alt:bottom-to-top" inset="1mm,,1mm">
                <w:txbxContent>
                  <w:p w14:paraId="7AE341C0" w14:textId="69BF0F5B" w:rsidR="00C77E76" w:rsidRPr="00C6641D" w:rsidRDefault="00C77E76" w:rsidP="00C77E76">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DF771F">
                      <w:rPr>
                        <w:sz w:val="12"/>
                      </w:rPr>
                      <w:t>VOFKLS-2500021, ver. 01</w:t>
                    </w:r>
                    <w:r>
                      <w:rPr>
                        <w:sz w:val="12"/>
                      </w:rPr>
                      <w:fldChar w:fldCharType="end"/>
                    </w:r>
                  </w:p>
                  <w:p w14:paraId="7B5E650C" w14:textId="77777777" w:rsidR="00C77E76" w:rsidRDefault="00C77E76" w:rsidP="00C77E76"/>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1DD7" w14:textId="77777777" w:rsidR="00C811C5" w:rsidRPr="00C6641D" w:rsidRDefault="00EA0FAD" w:rsidP="00EA0FAD">
    <w:pPr>
      <w:pStyle w:val="Sidfot"/>
      <w:tabs>
        <w:tab w:val="clear" w:pos="9072"/>
      </w:tabs>
      <w:ind w:right="-2"/>
      <w:rPr>
        <w:sz w:val="12"/>
      </w:rPr>
    </w:pPr>
    <w:r>
      <w:rPr>
        <w:noProof/>
        <w:sz w:val="12"/>
      </w:rPr>
      <mc:AlternateContent>
        <mc:Choice Requires="wps">
          <w:drawing>
            <wp:anchor distT="0" distB="0" distL="114300" distR="114300" simplePos="0" relativeHeight="251658241" behindDoc="0" locked="0" layoutInCell="1" allowOverlap="1" wp14:anchorId="47B709DE" wp14:editId="540264D6">
              <wp:simplePos x="0" y="0"/>
              <wp:positionH relativeFrom="page">
                <wp:posOffset>252095</wp:posOffset>
              </wp:positionH>
              <wp:positionV relativeFrom="page">
                <wp:posOffset>6661150</wp:posOffset>
              </wp:positionV>
              <wp:extent cx="190800" cy="3697200"/>
              <wp:effectExtent l="0" t="0" r="0" b="0"/>
              <wp:wrapNone/>
              <wp:docPr id="3" name="Textruta 3"/>
              <wp:cNvGraphicFramePr/>
              <a:graphic xmlns:a="http://schemas.openxmlformats.org/drawingml/2006/main">
                <a:graphicData uri="http://schemas.microsoft.com/office/word/2010/wordprocessingShape">
                  <wps:wsp>
                    <wps:cNvSpPr txBox="1"/>
                    <wps:spPr>
                      <a:xfrm>
                        <a:off x="0" y="0"/>
                        <a:ext cx="190800" cy="3697200"/>
                      </a:xfrm>
                      <a:prstGeom prst="rect">
                        <a:avLst/>
                      </a:prstGeom>
                      <a:solidFill>
                        <a:schemeClr val="lt1"/>
                      </a:solidFill>
                      <a:ln w="6350">
                        <a:noFill/>
                      </a:ln>
                    </wps:spPr>
                    <wps:txbx>
                      <w:txbxContent>
                        <w:p w14:paraId="09C0D757" w14:textId="297CCE85" w:rsidR="00EA0FAD" w:rsidRPr="00C6641D" w:rsidRDefault="00EA0FAD" w:rsidP="00EA0FAD">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DF771F">
                            <w:rPr>
                              <w:sz w:val="12"/>
                            </w:rPr>
                            <w:t>VOFKLS-2500021, ver. 01</w:t>
                          </w:r>
                          <w:r>
                            <w:rPr>
                              <w:sz w:val="12"/>
                            </w:rPr>
                            <w:fldChar w:fldCharType="end"/>
                          </w:r>
                        </w:p>
                        <w:p w14:paraId="4611D9E1" w14:textId="77777777" w:rsidR="00EA0FAD" w:rsidRDefault="00EA0FAD"/>
                      </w:txbxContent>
                    </wps:txbx>
                    <wps:bodyPr rot="0" spcFirstLastPara="0" vertOverflow="overflow" horzOverflow="overflow" vert="vert270" wrap="square" lIns="36000" tIns="45720" rIns="3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709DE" id="_x0000_t202" coordsize="21600,21600" o:spt="202" path="m,l,21600r21600,l21600,xe">
              <v:stroke joinstyle="miter"/>
              <v:path gradientshapeok="t" o:connecttype="rect"/>
            </v:shapetype>
            <v:shape id="Textruta 3" o:spid="_x0000_s1027" type="#_x0000_t202" style="position:absolute;margin-left:19.85pt;margin-top:524.5pt;width:15pt;height:291.1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" fillcolor="white [3201]" stroked="f" strokeweight=".5pt">
              <v:textbox style="layout-flow:vertical;mso-layout-flow-alt:bottom-to-top" inset="1mm,,1mm">
                <w:txbxContent>
                  <w:p w14:paraId="09C0D757" w14:textId="297CCE85" w:rsidR="00EA0FAD" w:rsidRPr="00C6641D" w:rsidRDefault="00EA0FAD" w:rsidP="00EA0FAD">
                    <w:pPr>
                      <w:pStyle w:val="Sidfot"/>
                      <w:tabs>
                        <w:tab w:val="clear" w:pos="9072"/>
                      </w:tabs>
                      <w:ind w:right="-2"/>
                      <w:rPr>
                        <w:sz w:val="12"/>
                      </w:rPr>
                    </w:pPr>
                    <w:r>
                      <w:rPr>
                        <w:sz w:val="12"/>
                      </w:rPr>
                      <w:fldChar w:fldCharType="begin"/>
                    </w:r>
                    <w:r>
                      <w:rPr>
                        <w:sz w:val="12"/>
                      </w:rPr>
                      <w:instrText xml:space="preserve"> KEYWORDS   \* MERGEFORMAT </w:instrText>
                    </w:r>
                    <w:r>
                      <w:rPr>
                        <w:sz w:val="12"/>
                      </w:rPr>
                      <w:fldChar w:fldCharType="separate"/>
                    </w:r>
                    <w:r w:rsidR="00DF771F">
                      <w:rPr>
                        <w:sz w:val="12"/>
                      </w:rPr>
                      <w:t>VOFKLS-2500021, ver. 01</w:t>
                    </w:r>
                    <w:r>
                      <w:rPr>
                        <w:sz w:val="12"/>
                      </w:rPr>
                      <w:fldChar w:fldCharType="end"/>
                    </w:r>
                  </w:p>
                  <w:p w14:paraId="4611D9E1" w14:textId="77777777" w:rsidR="00EA0FAD" w:rsidRDefault="00EA0FAD"/>
                </w:txbxContent>
              </v:textbox>
              <w10:wrap anchorx="page" anchory="page"/>
            </v:shape>
          </w:pict>
        </mc:Fallback>
      </mc:AlternateContent>
    </w:r>
    <w:r w:rsidRPr="00C6641D">
      <w:rPr>
        <w:sz w:val="1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B4DA" w14:textId="77777777" w:rsidR="001C5028" w:rsidRDefault="001C5028" w:rsidP="001250E9">
      <w:r>
        <w:separator/>
      </w:r>
    </w:p>
  </w:footnote>
  <w:footnote w:type="continuationSeparator" w:id="0">
    <w:p w14:paraId="4C1FE3A8" w14:textId="77777777" w:rsidR="001C5028" w:rsidRDefault="001C5028" w:rsidP="001250E9">
      <w:r>
        <w:continuationSeparator/>
      </w:r>
    </w:p>
  </w:footnote>
  <w:footnote w:type="continuationNotice" w:id="1">
    <w:p w14:paraId="4843940A" w14:textId="77777777" w:rsidR="001C5028" w:rsidRDefault="001C50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27E38" w14:textId="77777777" w:rsidR="00EE68FB" w:rsidRDefault="00EE68FB">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06782" w14:textId="446E0C90" w:rsidR="009034A3" w:rsidRDefault="00E32CC5" w:rsidP="005069D1">
    <w:pPr>
      <w:pStyle w:val="Ledtext"/>
      <w:tabs>
        <w:tab w:val="right" w:pos="10206"/>
      </w:tabs>
      <w:ind w:right="-2"/>
    </w:pPr>
    <w:r>
      <w:rPr>
        <w:noProof/>
      </w:rPr>
      <w:fldChar w:fldCharType="begin"/>
    </w:r>
    <w:r>
      <w:rPr>
        <w:noProof/>
      </w:rPr>
      <w:instrText xml:space="preserve"> STYLEREF  "Rubrik 1;Blankettrubrik"  \* MERGEFORMAT </w:instrText>
    </w:r>
    <w:r>
      <w:rPr>
        <w:noProof/>
      </w:rPr>
      <w:fldChar w:fldCharType="separate"/>
    </w:r>
    <w:r w:rsidR="00212DED">
      <w:rPr>
        <w:noProof/>
      </w:rPr>
      <w:t>Avvikelserapport</w:t>
    </w:r>
    <w:r>
      <w:rPr>
        <w:noProof/>
      </w:rPr>
      <w:fldChar w:fldCharType="end"/>
    </w:r>
    <w:r w:rsidR="005069D1">
      <w:tab/>
    </w:r>
    <w:r w:rsidR="009034A3">
      <w:t xml:space="preserve">Sida </w:t>
    </w:r>
    <w:r w:rsidR="009034A3">
      <w:fldChar w:fldCharType="begin"/>
    </w:r>
    <w:r w:rsidR="009034A3">
      <w:instrText xml:space="preserve"> PAGE   \* MERGEFORMAT </w:instrText>
    </w:r>
    <w:r w:rsidR="009034A3">
      <w:fldChar w:fldCharType="separate"/>
    </w:r>
    <w:r w:rsidR="009034A3">
      <w:rPr>
        <w:noProof/>
      </w:rPr>
      <w:t>2</w:t>
    </w:r>
    <w:r w:rsidR="009034A3">
      <w:fldChar w:fldCharType="end"/>
    </w:r>
    <w:r w:rsidR="009034A3">
      <w:t xml:space="preserve"> (</w:t>
    </w:r>
    <w:r w:rsidR="009034A3">
      <w:rPr>
        <w:noProof/>
      </w:rPr>
      <w:fldChar w:fldCharType="begin"/>
    </w:r>
    <w:r w:rsidR="009034A3">
      <w:rPr>
        <w:noProof/>
      </w:rPr>
      <w:instrText xml:space="preserve"> NUMPAGES   \* MERGEFORMAT </w:instrText>
    </w:r>
    <w:r w:rsidR="009034A3">
      <w:rPr>
        <w:noProof/>
      </w:rPr>
      <w:fldChar w:fldCharType="separate"/>
    </w:r>
    <w:r w:rsidR="003F2952">
      <w:rPr>
        <w:noProof/>
      </w:rPr>
      <w:t>1</w:t>
    </w:r>
    <w:r w:rsidR="009034A3">
      <w:rPr>
        <w:noProof/>
      </w:rPr>
      <w:fldChar w:fldCharType="end"/>
    </w:r>
    <w:r w:rsidR="009034A3">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923DF" w14:textId="77777777" w:rsidR="009034A3" w:rsidRDefault="00D537A2" w:rsidP="00FC01CC">
    <w:pPr>
      <w:pStyle w:val="Sidhuvud"/>
      <w:tabs>
        <w:tab w:val="clear" w:pos="4536"/>
        <w:tab w:val="clear" w:pos="9072"/>
        <w:tab w:val="right" w:pos="10206"/>
      </w:tabs>
      <w:ind w:right="0"/>
    </w:pPr>
    <w:r>
      <w:tab/>
    </w:r>
    <w:r w:rsidR="00C811C5">
      <w:rPr>
        <w:noProof/>
        <w:lang w:eastAsia="sv-SE"/>
      </w:rPr>
      <w:drawing>
        <wp:anchor distT="0" distB="0" distL="114300" distR="114300" simplePos="0" relativeHeight="251658240" behindDoc="1" locked="0" layoutInCell="1" allowOverlap="1" wp14:anchorId="3E59D4F5" wp14:editId="174B8842">
          <wp:simplePos x="0" y="0"/>
          <wp:positionH relativeFrom="page">
            <wp:posOffset>450215</wp:posOffset>
          </wp:positionH>
          <wp:positionV relativeFrom="page">
            <wp:posOffset>396240</wp:posOffset>
          </wp:positionV>
          <wp:extent cx="1710000" cy="734400"/>
          <wp:effectExtent l="0" t="0" r="0" b="0"/>
          <wp:wrapNone/>
          <wp:docPr id="1" name="Bildobjekt 1" descr="Uppsala kommuns logoty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psala_kommun_Logo_Black_RGB.png"/>
                  <pic:cNvPicPr/>
                </pic:nvPicPr>
                <pic:blipFill>
                  <a:blip r:embed="rId1">
                    <a:extLst>
                      <a:ext uri="{28A0092B-C50C-407E-A947-70E740481C1C}">
                        <a14:useLocalDpi xmlns:a14="http://schemas.microsoft.com/office/drawing/2010/main" val="0"/>
                      </a:ext>
                    </a:extLst>
                  </a:blip>
                  <a:stretch>
                    <a:fillRect/>
                  </a:stretch>
                </pic:blipFill>
                <pic:spPr>
                  <a:xfrm>
                    <a:off x="0" y="0"/>
                    <a:ext cx="1710000" cy="734400"/>
                  </a:xfrm>
                  <a:prstGeom prst="rect">
                    <a:avLst/>
                  </a:prstGeom>
                </pic:spPr>
              </pic:pic>
            </a:graphicData>
          </a:graphic>
          <wp14:sizeRelH relativeFrom="margin">
            <wp14:pctWidth>0</wp14:pctWidth>
          </wp14:sizeRelH>
          <wp14:sizeRelV relativeFrom="margin">
            <wp14:pctHeight>0</wp14:pctHeight>
          </wp14:sizeRelV>
        </wp:anchor>
      </w:drawing>
    </w:r>
    <w:r w:rsidR="009034A3" w:rsidRPr="00FD4AF0">
      <w:t xml:space="preserve">Sida </w:t>
    </w:r>
    <w:r w:rsidR="009034A3" w:rsidRPr="00FD4AF0">
      <w:fldChar w:fldCharType="begin"/>
    </w:r>
    <w:r w:rsidR="009034A3" w:rsidRPr="00FD4AF0">
      <w:instrText xml:space="preserve"> PAGE   \* MERGEFORMAT </w:instrText>
    </w:r>
    <w:r w:rsidR="009034A3" w:rsidRPr="00FD4AF0">
      <w:fldChar w:fldCharType="separate"/>
    </w:r>
    <w:r w:rsidR="00EB3CA6">
      <w:rPr>
        <w:noProof/>
      </w:rPr>
      <w:t>1</w:t>
    </w:r>
    <w:r w:rsidR="009034A3" w:rsidRPr="00FD4AF0">
      <w:fldChar w:fldCharType="end"/>
    </w:r>
    <w:r w:rsidR="009034A3" w:rsidRPr="00FD4AF0">
      <w:t xml:space="preserve"> (</w:t>
    </w:r>
    <w:r w:rsidR="005069D1">
      <w:rPr>
        <w:noProof/>
      </w:rPr>
      <w:fldChar w:fldCharType="begin"/>
    </w:r>
    <w:r w:rsidR="005069D1">
      <w:rPr>
        <w:noProof/>
      </w:rPr>
      <w:instrText xml:space="preserve"> NUMPAGES   \* MERGEFORMAT </w:instrText>
    </w:r>
    <w:r w:rsidR="005069D1">
      <w:rPr>
        <w:noProof/>
      </w:rPr>
      <w:fldChar w:fldCharType="separate"/>
    </w:r>
    <w:r w:rsidR="00EB3CA6">
      <w:rPr>
        <w:noProof/>
      </w:rPr>
      <w:t>1</w:t>
    </w:r>
    <w:r w:rsidR="005069D1">
      <w:rPr>
        <w:noProof/>
      </w:rPr>
      <w:fldChar w:fldCharType="end"/>
    </w:r>
    <w:r w:rsidR="009034A3" w:rsidRPr="00FD4AF0">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F81989"/>
    <w:multiLevelType w:val="hybridMultilevel"/>
    <w:tmpl w:val="AF223C3C"/>
    <w:lvl w:ilvl="0" w:tplc="13482AB2">
      <w:start w:val="1"/>
      <w:numFmt w:val="decimal"/>
      <w:pStyle w:val="att-sats"/>
      <w:lvlText w:val="%1."/>
      <w:lvlJc w:val="left"/>
      <w:pPr>
        <w:ind w:left="1077" w:hanging="360"/>
      </w:pPr>
    </w:lvl>
    <w:lvl w:ilvl="1" w:tplc="041D0019" w:tentative="1">
      <w:start w:val="1"/>
      <w:numFmt w:val="lowerLetter"/>
      <w:lvlText w:val="%2."/>
      <w:lvlJc w:val="left"/>
      <w:pPr>
        <w:ind w:left="1797" w:hanging="360"/>
      </w:pPr>
    </w:lvl>
    <w:lvl w:ilvl="2" w:tplc="041D001B" w:tentative="1">
      <w:start w:val="1"/>
      <w:numFmt w:val="lowerRoman"/>
      <w:lvlText w:val="%3."/>
      <w:lvlJc w:val="right"/>
      <w:pPr>
        <w:ind w:left="2517" w:hanging="180"/>
      </w:pPr>
    </w:lvl>
    <w:lvl w:ilvl="3" w:tplc="041D000F" w:tentative="1">
      <w:start w:val="1"/>
      <w:numFmt w:val="decimal"/>
      <w:lvlText w:val="%4."/>
      <w:lvlJc w:val="left"/>
      <w:pPr>
        <w:ind w:left="3237" w:hanging="360"/>
      </w:pPr>
    </w:lvl>
    <w:lvl w:ilvl="4" w:tplc="041D0019" w:tentative="1">
      <w:start w:val="1"/>
      <w:numFmt w:val="lowerLetter"/>
      <w:lvlText w:val="%5."/>
      <w:lvlJc w:val="left"/>
      <w:pPr>
        <w:ind w:left="3957" w:hanging="360"/>
      </w:pPr>
    </w:lvl>
    <w:lvl w:ilvl="5" w:tplc="041D001B" w:tentative="1">
      <w:start w:val="1"/>
      <w:numFmt w:val="lowerRoman"/>
      <w:lvlText w:val="%6."/>
      <w:lvlJc w:val="right"/>
      <w:pPr>
        <w:ind w:left="4677" w:hanging="180"/>
      </w:pPr>
    </w:lvl>
    <w:lvl w:ilvl="6" w:tplc="041D000F" w:tentative="1">
      <w:start w:val="1"/>
      <w:numFmt w:val="decimal"/>
      <w:lvlText w:val="%7."/>
      <w:lvlJc w:val="left"/>
      <w:pPr>
        <w:ind w:left="5397" w:hanging="360"/>
      </w:pPr>
    </w:lvl>
    <w:lvl w:ilvl="7" w:tplc="041D0019" w:tentative="1">
      <w:start w:val="1"/>
      <w:numFmt w:val="lowerLetter"/>
      <w:lvlText w:val="%8."/>
      <w:lvlJc w:val="left"/>
      <w:pPr>
        <w:ind w:left="6117" w:hanging="360"/>
      </w:pPr>
    </w:lvl>
    <w:lvl w:ilvl="8" w:tplc="041D001B" w:tentative="1">
      <w:start w:val="1"/>
      <w:numFmt w:val="lowerRoman"/>
      <w:lvlText w:val="%9."/>
      <w:lvlJc w:val="right"/>
      <w:pPr>
        <w:ind w:left="6837" w:hanging="180"/>
      </w:pPr>
    </w:lvl>
  </w:abstractNum>
  <w:abstractNum w:abstractNumId="1" w15:restartNumberingAfterBreak="0">
    <w:nsid w:val="3D11630F"/>
    <w:multiLevelType w:val="hybridMultilevel"/>
    <w:tmpl w:val="E9F62B02"/>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15:restartNumberingAfterBreak="0">
    <w:nsid w:val="61640BA6"/>
    <w:multiLevelType w:val="hybridMultilevel"/>
    <w:tmpl w:val="1518BE9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73AD05AA"/>
    <w:multiLevelType w:val="hybridMultilevel"/>
    <w:tmpl w:val="7632DEDA"/>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7F663249"/>
    <w:multiLevelType w:val="hybridMultilevel"/>
    <w:tmpl w:val="B86A580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101607405">
    <w:abstractNumId w:val="2"/>
  </w:num>
  <w:num w:numId="2" w16cid:durableId="2042364329">
    <w:abstractNumId w:val="4"/>
  </w:num>
  <w:num w:numId="3" w16cid:durableId="1603106161">
    <w:abstractNumId w:val="0"/>
  </w:num>
  <w:num w:numId="4" w16cid:durableId="474300625">
    <w:abstractNumId w:val="3"/>
  </w:num>
  <w:num w:numId="5" w16cid:durableId="1145125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attachedTemplate r:id="rId1"/>
  <w:documentProtection w:edit="forms" w:enforcement="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866"/>
    <w:rsid w:val="0000484B"/>
    <w:rsid w:val="00012BB6"/>
    <w:rsid w:val="00030F50"/>
    <w:rsid w:val="00035572"/>
    <w:rsid w:val="00040842"/>
    <w:rsid w:val="00050707"/>
    <w:rsid w:val="0008409F"/>
    <w:rsid w:val="000864EF"/>
    <w:rsid w:val="00086D6F"/>
    <w:rsid w:val="00095CD7"/>
    <w:rsid w:val="000C4FEA"/>
    <w:rsid w:val="00107463"/>
    <w:rsid w:val="0011179C"/>
    <w:rsid w:val="001250E9"/>
    <w:rsid w:val="0014056E"/>
    <w:rsid w:val="00163D07"/>
    <w:rsid w:val="00163EAC"/>
    <w:rsid w:val="001763B2"/>
    <w:rsid w:val="001A4202"/>
    <w:rsid w:val="001A4C0C"/>
    <w:rsid w:val="001A6588"/>
    <w:rsid w:val="001B179D"/>
    <w:rsid w:val="001C5028"/>
    <w:rsid w:val="001D3A47"/>
    <w:rsid w:val="001D6D6B"/>
    <w:rsid w:val="001F398F"/>
    <w:rsid w:val="001F7BDE"/>
    <w:rsid w:val="002064E5"/>
    <w:rsid w:val="00212DED"/>
    <w:rsid w:val="00224045"/>
    <w:rsid w:val="00224737"/>
    <w:rsid w:val="00230345"/>
    <w:rsid w:val="0023598D"/>
    <w:rsid w:val="002476BF"/>
    <w:rsid w:val="00251005"/>
    <w:rsid w:val="00255F17"/>
    <w:rsid w:val="00262550"/>
    <w:rsid w:val="00287CCF"/>
    <w:rsid w:val="002F7528"/>
    <w:rsid w:val="003105B1"/>
    <w:rsid w:val="003246E4"/>
    <w:rsid w:val="003425F5"/>
    <w:rsid w:val="00351BBA"/>
    <w:rsid w:val="003758DA"/>
    <w:rsid w:val="00375F52"/>
    <w:rsid w:val="003817CE"/>
    <w:rsid w:val="003915FE"/>
    <w:rsid w:val="00393C7D"/>
    <w:rsid w:val="003D3EB3"/>
    <w:rsid w:val="003D4A53"/>
    <w:rsid w:val="003D58D3"/>
    <w:rsid w:val="003D7759"/>
    <w:rsid w:val="003F2952"/>
    <w:rsid w:val="004163DE"/>
    <w:rsid w:val="0045585F"/>
    <w:rsid w:val="00471530"/>
    <w:rsid w:val="004A05A3"/>
    <w:rsid w:val="004C4DDC"/>
    <w:rsid w:val="004D0CB7"/>
    <w:rsid w:val="005069D1"/>
    <w:rsid w:val="00507EAE"/>
    <w:rsid w:val="00533E0D"/>
    <w:rsid w:val="00536F05"/>
    <w:rsid w:val="005413B2"/>
    <w:rsid w:val="0056420E"/>
    <w:rsid w:val="00592E4B"/>
    <w:rsid w:val="005D755B"/>
    <w:rsid w:val="005E2A3A"/>
    <w:rsid w:val="005F593C"/>
    <w:rsid w:val="00613918"/>
    <w:rsid w:val="00626C1D"/>
    <w:rsid w:val="006375C4"/>
    <w:rsid w:val="0064033D"/>
    <w:rsid w:val="006515BD"/>
    <w:rsid w:val="006C60CF"/>
    <w:rsid w:val="006F5776"/>
    <w:rsid w:val="0070542A"/>
    <w:rsid w:val="00706CBA"/>
    <w:rsid w:val="0071044F"/>
    <w:rsid w:val="00720608"/>
    <w:rsid w:val="00723E15"/>
    <w:rsid w:val="00747700"/>
    <w:rsid w:val="00756178"/>
    <w:rsid w:val="0076124F"/>
    <w:rsid w:val="00765834"/>
    <w:rsid w:val="00780736"/>
    <w:rsid w:val="00797C9B"/>
    <w:rsid w:val="007A0299"/>
    <w:rsid w:val="007A5FA1"/>
    <w:rsid w:val="007B1D4B"/>
    <w:rsid w:val="007C5B78"/>
    <w:rsid w:val="007E06F8"/>
    <w:rsid w:val="007F6071"/>
    <w:rsid w:val="008122AA"/>
    <w:rsid w:val="00824E5E"/>
    <w:rsid w:val="00855D29"/>
    <w:rsid w:val="008625F7"/>
    <w:rsid w:val="00863411"/>
    <w:rsid w:val="008703EE"/>
    <w:rsid w:val="00884CC2"/>
    <w:rsid w:val="008946CD"/>
    <w:rsid w:val="008B4A90"/>
    <w:rsid w:val="008C4EFE"/>
    <w:rsid w:val="008D4F2B"/>
    <w:rsid w:val="008D7B86"/>
    <w:rsid w:val="008F706C"/>
    <w:rsid w:val="009034A3"/>
    <w:rsid w:val="00911AA3"/>
    <w:rsid w:val="009421D2"/>
    <w:rsid w:val="00951D53"/>
    <w:rsid w:val="00966C68"/>
    <w:rsid w:val="009739B7"/>
    <w:rsid w:val="009866F8"/>
    <w:rsid w:val="009904D9"/>
    <w:rsid w:val="009913D3"/>
    <w:rsid w:val="009940F7"/>
    <w:rsid w:val="009A156D"/>
    <w:rsid w:val="009A7331"/>
    <w:rsid w:val="009E6BE3"/>
    <w:rsid w:val="009F201D"/>
    <w:rsid w:val="009F24A4"/>
    <w:rsid w:val="00A47E6A"/>
    <w:rsid w:val="00A61887"/>
    <w:rsid w:val="00A6634C"/>
    <w:rsid w:val="00A76BDC"/>
    <w:rsid w:val="00A93BFC"/>
    <w:rsid w:val="00A954D4"/>
    <w:rsid w:val="00AA448F"/>
    <w:rsid w:val="00AB143F"/>
    <w:rsid w:val="00AC6D60"/>
    <w:rsid w:val="00AD305D"/>
    <w:rsid w:val="00AD3763"/>
    <w:rsid w:val="00AE01FE"/>
    <w:rsid w:val="00AF2C27"/>
    <w:rsid w:val="00B12210"/>
    <w:rsid w:val="00B27D6B"/>
    <w:rsid w:val="00B337DA"/>
    <w:rsid w:val="00B34E1E"/>
    <w:rsid w:val="00B36132"/>
    <w:rsid w:val="00B47BD3"/>
    <w:rsid w:val="00BB7A46"/>
    <w:rsid w:val="00BD410A"/>
    <w:rsid w:val="00C07B29"/>
    <w:rsid w:val="00C204CE"/>
    <w:rsid w:val="00C55552"/>
    <w:rsid w:val="00C6641D"/>
    <w:rsid w:val="00C76959"/>
    <w:rsid w:val="00C77E76"/>
    <w:rsid w:val="00C811C5"/>
    <w:rsid w:val="00C92E44"/>
    <w:rsid w:val="00CA3866"/>
    <w:rsid w:val="00CA5BE0"/>
    <w:rsid w:val="00CB7AB1"/>
    <w:rsid w:val="00CC54D5"/>
    <w:rsid w:val="00CC6F77"/>
    <w:rsid w:val="00CD16B8"/>
    <w:rsid w:val="00CD6D59"/>
    <w:rsid w:val="00CF765D"/>
    <w:rsid w:val="00D239EA"/>
    <w:rsid w:val="00D52577"/>
    <w:rsid w:val="00D537A2"/>
    <w:rsid w:val="00D73820"/>
    <w:rsid w:val="00D7728E"/>
    <w:rsid w:val="00D83DAF"/>
    <w:rsid w:val="00D94DD8"/>
    <w:rsid w:val="00D968B8"/>
    <w:rsid w:val="00DA4610"/>
    <w:rsid w:val="00DC2E2F"/>
    <w:rsid w:val="00DF5CEF"/>
    <w:rsid w:val="00DF771F"/>
    <w:rsid w:val="00E04E8B"/>
    <w:rsid w:val="00E1036E"/>
    <w:rsid w:val="00E24CA9"/>
    <w:rsid w:val="00E32CC5"/>
    <w:rsid w:val="00E343B6"/>
    <w:rsid w:val="00E50AAC"/>
    <w:rsid w:val="00E73748"/>
    <w:rsid w:val="00E74362"/>
    <w:rsid w:val="00E7564A"/>
    <w:rsid w:val="00E823BB"/>
    <w:rsid w:val="00E93105"/>
    <w:rsid w:val="00E96A5A"/>
    <w:rsid w:val="00EA0FAD"/>
    <w:rsid w:val="00EA6866"/>
    <w:rsid w:val="00EB3CA6"/>
    <w:rsid w:val="00EB60C0"/>
    <w:rsid w:val="00EC1D15"/>
    <w:rsid w:val="00EE21E3"/>
    <w:rsid w:val="00EE68FB"/>
    <w:rsid w:val="00F3088E"/>
    <w:rsid w:val="00F45FF7"/>
    <w:rsid w:val="00F745B5"/>
    <w:rsid w:val="00F818EA"/>
    <w:rsid w:val="00FB67F9"/>
    <w:rsid w:val="00FC01CC"/>
    <w:rsid w:val="00FD4AF0"/>
    <w:rsid w:val="00FE1777"/>
    <w:rsid w:val="00FE4DE5"/>
    <w:rsid w:val="00FF235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FD3602"/>
  <w15:docId w15:val="{C85025EC-589C-4173-9932-DEB5663F7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0"/>
    <w:qFormat/>
    <w:rsid w:val="00CC6F77"/>
    <w:pPr>
      <w:spacing w:line="240" w:lineRule="auto"/>
      <w:ind w:right="1701"/>
    </w:pPr>
    <w:rPr>
      <w:rFonts w:ascii="Source Sans Pro" w:hAnsi="Source Sans Pro"/>
      <w:spacing w:val="-4"/>
      <w:sz w:val="18"/>
    </w:rPr>
  </w:style>
  <w:style w:type="paragraph" w:styleId="Rubrik1">
    <w:name w:val="heading 1"/>
    <w:aliases w:val="Blankettrubrik"/>
    <w:basedOn w:val="Normal"/>
    <w:next w:val="Normal"/>
    <w:link w:val="Rubrik1Char"/>
    <w:qFormat/>
    <w:rsid w:val="00723E15"/>
    <w:pPr>
      <w:keepNext/>
      <w:keepLines/>
      <w:spacing w:before="640" w:line="430" w:lineRule="exact"/>
      <w:outlineLvl w:val="0"/>
    </w:pPr>
    <w:rPr>
      <w:rFonts w:eastAsiaTheme="majorEastAsia" w:cstheme="majorBidi"/>
      <w:b/>
      <w:sz w:val="32"/>
      <w:szCs w:val="32"/>
    </w:rPr>
  </w:style>
  <w:style w:type="paragraph" w:styleId="Rubrik2">
    <w:name w:val="heading 2"/>
    <w:aliases w:val="Avsnittsrubrik"/>
    <w:basedOn w:val="Normal"/>
    <w:next w:val="Normal"/>
    <w:link w:val="Rubrik2Char"/>
    <w:uiPriority w:val="9"/>
    <w:unhideWhenUsed/>
    <w:qFormat/>
    <w:rsid w:val="003246E4"/>
    <w:pPr>
      <w:keepNext/>
      <w:keepLines/>
      <w:spacing w:before="160" w:after="20" w:line="350" w:lineRule="exact"/>
      <w:outlineLvl w:val="1"/>
    </w:pPr>
    <w:rPr>
      <w:rFonts w:eastAsiaTheme="majorEastAsia" w:cstheme="majorBidi"/>
      <w:b/>
      <w:sz w:val="24"/>
      <w:szCs w:val="26"/>
    </w:rPr>
  </w:style>
  <w:style w:type="paragraph" w:styleId="Rubrik3">
    <w:name w:val="heading 3"/>
    <w:basedOn w:val="Normal"/>
    <w:next w:val="Normal"/>
    <w:link w:val="Rubrik3Char"/>
    <w:uiPriority w:val="9"/>
    <w:unhideWhenUsed/>
    <w:rsid w:val="00D7728E"/>
    <w:pPr>
      <w:keepNext/>
      <w:keepLines/>
      <w:spacing w:before="400"/>
      <w:outlineLvl w:val="2"/>
    </w:pPr>
    <w:rPr>
      <w:rFonts w:eastAsiaTheme="majorEastAsia" w:cstheme="majorBidi"/>
      <w:b/>
      <w:szCs w:val="24"/>
    </w:rPr>
  </w:style>
  <w:style w:type="paragraph" w:styleId="Rubrik4">
    <w:name w:val="heading 4"/>
    <w:basedOn w:val="Normal"/>
    <w:next w:val="Normal"/>
    <w:link w:val="Rubrik4Char"/>
    <w:uiPriority w:val="9"/>
    <w:unhideWhenUsed/>
    <w:rsid w:val="00D7728E"/>
    <w:pPr>
      <w:keepNext/>
      <w:keepLines/>
      <w:spacing w:before="400" w:line="240" w:lineRule="exact"/>
      <w:outlineLvl w:val="3"/>
    </w:pPr>
    <w:rPr>
      <w:rFonts w:eastAsiaTheme="majorEastAsia" w:cstheme="majorBidi"/>
      <w:i/>
      <w:iCs/>
    </w:rPr>
  </w:style>
  <w:style w:type="paragraph" w:styleId="Rubrik5">
    <w:name w:val="heading 5"/>
    <w:basedOn w:val="Normal"/>
    <w:next w:val="Normal"/>
    <w:link w:val="Rubrik5Char"/>
    <w:uiPriority w:val="9"/>
    <w:semiHidden/>
    <w:unhideWhenUsed/>
    <w:rsid w:val="0045585F"/>
    <w:pPr>
      <w:keepNext/>
      <w:keepLines/>
      <w:spacing w:before="40"/>
      <w:outlineLvl w:val="4"/>
    </w:pPr>
    <w:rPr>
      <w:rFonts w:asciiTheme="majorHAnsi" w:eastAsiaTheme="majorEastAsia" w:hAnsiTheme="majorHAnsi" w:cstheme="majorBidi"/>
      <w:color w:val="1B2253"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aliases w:val="Blankettrubrik Char"/>
    <w:basedOn w:val="Standardstycketeckensnitt"/>
    <w:link w:val="Rubrik1"/>
    <w:rsid w:val="00CC6F77"/>
    <w:rPr>
      <w:rFonts w:ascii="Source Sans Pro" w:eastAsiaTheme="majorEastAsia" w:hAnsi="Source Sans Pro" w:cstheme="majorBidi"/>
      <w:b/>
      <w:spacing w:val="-4"/>
      <w:sz w:val="32"/>
      <w:szCs w:val="32"/>
    </w:rPr>
  </w:style>
  <w:style w:type="character" w:customStyle="1" w:styleId="Rubrik2Char">
    <w:name w:val="Rubrik 2 Char"/>
    <w:aliases w:val="Avsnittsrubrik Char"/>
    <w:basedOn w:val="Standardstycketeckensnitt"/>
    <w:link w:val="Rubrik2"/>
    <w:uiPriority w:val="9"/>
    <w:rsid w:val="003246E4"/>
    <w:rPr>
      <w:rFonts w:ascii="Source Sans Pro" w:eastAsiaTheme="majorEastAsia" w:hAnsi="Source Sans Pro" w:cstheme="majorBidi"/>
      <w:b/>
      <w:spacing w:val="-4"/>
      <w:sz w:val="24"/>
      <w:szCs w:val="26"/>
    </w:rPr>
  </w:style>
  <w:style w:type="character" w:customStyle="1" w:styleId="Rubrik3Char">
    <w:name w:val="Rubrik 3 Char"/>
    <w:basedOn w:val="Standardstycketeckensnitt"/>
    <w:link w:val="Rubrik3"/>
    <w:uiPriority w:val="9"/>
    <w:rsid w:val="00D7728E"/>
    <w:rPr>
      <w:rFonts w:ascii="Source Sans Pro" w:eastAsiaTheme="majorEastAsia" w:hAnsi="Source Sans Pro" w:cstheme="majorBidi"/>
      <w:b/>
      <w:szCs w:val="24"/>
    </w:rPr>
  </w:style>
  <w:style w:type="paragraph" w:styleId="Sidhuvud">
    <w:name w:val="header"/>
    <w:basedOn w:val="Normal"/>
    <w:link w:val="SidhuvudChar"/>
    <w:uiPriority w:val="99"/>
    <w:unhideWhenUsed/>
    <w:rsid w:val="001250E9"/>
    <w:pPr>
      <w:tabs>
        <w:tab w:val="center" w:pos="4536"/>
        <w:tab w:val="right" w:pos="9072"/>
      </w:tabs>
    </w:pPr>
  </w:style>
  <w:style w:type="character" w:customStyle="1" w:styleId="SidhuvudChar">
    <w:name w:val="Sidhuvud Char"/>
    <w:basedOn w:val="Standardstycketeckensnitt"/>
    <w:link w:val="Sidhuvud"/>
    <w:uiPriority w:val="99"/>
    <w:rsid w:val="001250E9"/>
    <w:rPr>
      <w:rFonts w:ascii="Source Sans Pro" w:hAnsi="Source Sans Pro"/>
      <w:sz w:val="24"/>
    </w:rPr>
  </w:style>
  <w:style w:type="paragraph" w:styleId="Sidfot">
    <w:name w:val="footer"/>
    <w:basedOn w:val="Normal"/>
    <w:link w:val="SidfotChar"/>
    <w:uiPriority w:val="99"/>
    <w:unhideWhenUsed/>
    <w:rsid w:val="001250E9"/>
    <w:pPr>
      <w:tabs>
        <w:tab w:val="center" w:pos="4536"/>
        <w:tab w:val="right" w:pos="9072"/>
      </w:tabs>
    </w:pPr>
  </w:style>
  <w:style w:type="character" w:customStyle="1" w:styleId="SidfotChar">
    <w:name w:val="Sidfot Char"/>
    <w:basedOn w:val="Standardstycketeckensnitt"/>
    <w:link w:val="Sidfot"/>
    <w:uiPriority w:val="99"/>
    <w:rsid w:val="001250E9"/>
    <w:rPr>
      <w:rFonts w:ascii="Source Sans Pro" w:hAnsi="Source Sans Pro"/>
      <w:sz w:val="24"/>
    </w:rPr>
  </w:style>
  <w:style w:type="paragraph" w:customStyle="1" w:styleId="Ledtext">
    <w:name w:val="Ledtext"/>
    <w:link w:val="LedtextChar"/>
    <w:rsid w:val="00884CC2"/>
    <w:pPr>
      <w:spacing w:after="0" w:line="240" w:lineRule="auto"/>
    </w:pPr>
    <w:rPr>
      <w:rFonts w:ascii="Source Sans Pro" w:hAnsi="Source Sans Pro"/>
      <w:spacing w:val="-4"/>
      <w:sz w:val="18"/>
      <w:szCs w:val="18"/>
    </w:rPr>
  </w:style>
  <w:style w:type="paragraph" w:styleId="Ballongtext">
    <w:name w:val="Balloon Text"/>
    <w:basedOn w:val="Normal"/>
    <w:link w:val="BallongtextChar"/>
    <w:uiPriority w:val="99"/>
    <w:semiHidden/>
    <w:unhideWhenUsed/>
    <w:rsid w:val="009940F7"/>
    <w:rPr>
      <w:rFonts w:ascii="Segoe UI" w:hAnsi="Segoe UI" w:cs="Segoe UI"/>
      <w:szCs w:val="18"/>
    </w:rPr>
  </w:style>
  <w:style w:type="character" w:customStyle="1" w:styleId="BallongtextChar">
    <w:name w:val="Ballongtext Char"/>
    <w:basedOn w:val="Standardstycketeckensnitt"/>
    <w:link w:val="Ballongtext"/>
    <w:uiPriority w:val="99"/>
    <w:semiHidden/>
    <w:rsid w:val="009940F7"/>
    <w:rPr>
      <w:rFonts w:ascii="Segoe UI" w:hAnsi="Segoe UI" w:cs="Segoe UI"/>
      <w:sz w:val="18"/>
      <w:szCs w:val="18"/>
    </w:rPr>
  </w:style>
  <w:style w:type="character" w:styleId="Hyperlnk">
    <w:name w:val="Hyperlink"/>
    <w:basedOn w:val="Standardstycketeckensnitt"/>
    <w:uiPriority w:val="99"/>
    <w:unhideWhenUsed/>
    <w:rsid w:val="009940F7"/>
    <w:rPr>
      <w:color w:val="0563C1" w:themeColor="hyperlink"/>
      <w:u w:val="single"/>
    </w:rPr>
  </w:style>
  <w:style w:type="character" w:customStyle="1" w:styleId="Olstomnmnande1">
    <w:name w:val="Olöst omnämnande1"/>
    <w:basedOn w:val="Standardstycketeckensnitt"/>
    <w:uiPriority w:val="99"/>
    <w:semiHidden/>
    <w:unhideWhenUsed/>
    <w:rsid w:val="009940F7"/>
    <w:rPr>
      <w:color w:val="808080"/>
      <w:shd w:val="clear" w:color="auto" w:fill="E6E6E6"/>
    </w:rPr>
  </w:style>
  <w:style w:type="character" w:customStyle="1" w:styleId="Rubrik4Char">
    <w:name w:val="Rubrik 4 Char"/>
    <w:basedOn w:val="Standardstycketeckensnitt"/>
    <w:link w:val="Rubrik4"/>
    <w:uiPriority w:val="9"/>
    <w:rsid w:val="00D7728E"/>
    <w:rPr>
      <w:rFonts w:ascii="Source Sans Pro" w:eastAsiaTheme="majorEastAsia" w:hAnsi="Source Sans Pro" w:cstheme="majorBidi"/>
      <w:i/>
      <w:iCs/>
    </w:rPr>
  </w:style>
  <w:style w:type="character" w:customStyle="1" w:styleId="Rubrik5Char">
    <w:name w:val="Rubrik 5 Char"/>
    <w:basedOn w:val="Standardstycketeckensnitt"/>
    <w:link w:val="Rubrik5"/>
    <w:uiPriority w:val="9"/>
    <w:semiHidden/>
    <w:rsid w:val="0045585F"/>
    <w:rPr>
      <w:rFonts w:asciiTheme="majorHAnsi" w:eastAsiaTheme="majorEastAsia" w:hAnsiTheme="majorHAnsi" w:cstheme="majorBidi"/>
      <w:color w:val="1B2253" w:themeColor="accent1" w:themeShade="BF"/>
      <w:sz w:val="24"/>
    </w:rPr>
  </w:style>
  <w:style w:type="paragraph" w:styleId="Liststycke">
    <w:name w:val="List Paragraph"/>
    <w:basedOn w:val="Normal"/>
    <w:uiPriority w:val="34"/>
    <w:rsid w:val="006515BD"/>
    <w:pPr>
      <w:ind w:left="720"/>
      <w:contextualSpacing/>
    </w:pPr>
  </w:style>
  <w:style w:type="table" w:styleId="Tabellrutnt">
    <w:name w:val="Table Grid"/>
    <w:basedOn w:val="Normaltabell"/>
    <w:uiPriority w:val="39"/>
    <w:rsid w:val="00942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rubrik">
    <w:name w:val="Tabellrubrik"/>
    <w:basedOn w:val="Normal"/>
    <w:next w:val="Tabelltext"/>
    <w:link w:val="TabellrubrikChar"/>
    <w:uiPriority w:val="9"/>
    <w:qFormat/>
    <w:rsid w:val="006375C4"/>
    <w:pPr>
      <w:spacing w:after="20"/>
      <w:ind w:right="0"/>
    </w:pPr>
    <w:rPr>
      <w:sz w:val="16"/>
    </w:rPr>
  </w:style>
  <w:style w:type="character" w:customStyle="1" w:styleId="LedtextChar">
    <w:name w:val="Ledtext Char"/>
    <w:basedOn w:val="Standardstycketeckensnitt"/>
    <w:link w:val="Ledtext"/>
    <w:rsid w:val="00884CC2"/>
    <w:rPr>
      <w:rFonts w:ascii="Source Sans Pro" w:hAnsi="Source Sans Pro"/>
      <w:spacing w:val="-4"/>
      <w:sz w:val="18"/>
      <w:szCs w:val="18"/>
    </w:rPr>
  </w:style>
  <w:style w:type="paragraph" w:customStyle="1" w:styleId="Tabelltext">
    <w:name w:val="Tabelltext"/>
    <w:link w:val="TabelltextChar"/>
    <w:uiPriority w:val="9"/>
    <w:qFormat/>
    <w:rsid w:val="00163D07"/>
    <w:pPr>
      <w:spacing w:after="0" w:line="240" w:lineRule="auto"/>
    </w:pPr>
    <w:rPr>
      <w:rFonts w:ascii="Source Sans Pro" w:hAnsi="Source Sans Pro"/>
      <w:spacing w:val="-4"/>
    </w:rPr>
  </w:style>
  <w:style w:type="paragraph" w:customStyle="1" w:styleId="att-sats">
    <w:name w:val="att-sats"/>
    <w:basedOn w:val="Liststycke"/>
    <w:rsid w:val="00040842"/>
    <w:pPr>
      <w:numPr>
        <w:numId w:val="3"/>
      </w:numPr>
      <w:tabs>
        <w:tab w:val="left" w:pos="709"/>
      </w:tabs>
      <w:ind w:left="357" w:firstLine="0"/>
      <w:contextualSpacing w:val="0"/>
    </w:pPr>
  </w:style>
  <w:style w:type="character" w:customStyle="1" w:styleId="TabellrubrikChar">
    <w:name w:val="Tabellrubrik Char"/>
    <w:basedOn w:val="Standardstycketeckensnitt"/>
    <w:link w:val="Tabellrubrik"/>
    <w:uiPriority w:val="9"/>
    <w:rsid w:val="00CC6F77"/>
    <w:rPr>
      <w:rFonts w:ascii="Source Sans Pro" w:hAnsi="Source Sans Pro"/>
      <w:spacing w:val="-4"/>
      <w:sz w:val="16"/>
    </w:rPr>
  </w:style>
  <w:style w:type="paragraph" w:customStyle="1" w:styleId="GDPR">
    <w:name w:val="GDPR"/>
    <w:basedOn w:val="Normal"/>
    <w:next w:val="Normal"/>
    <w:link w:val="GDPRChar"/>
    <w:uiPriority w:val="11"/>
    <w:qFormat/>
    <w:rsid w:val="004C4DDC"/>
    <w:rPr>
      <w:sz w:val="12"/>
    </w:rPr>
  </w:style>
  <w:style w:type="character" w:customStyle="1" w:styleId="TabelltextChar">
    <w:name w:val="Tabelltext Char"/>
    <w:basedOn w:val="Standardstycketeckensnitt"/>
    <w:link w:val="Tabelltext"/>
    <w:uiPriority w:val="9"/>
    <w:rsid w:val="00CC6F77"/>
    <w:rPr>
      <w:rFonts w:ascii="Source Sans Pro" w:hAnsi="Source Sans Pro"/>
      <w:spacing w:val="-4"/>
    </w:rPr>
  </w:style>
  <w:style w:type="character" w:customStyle="1" w:styleId="GDPRChar">
    <w:name w:val="GDPR Char"/>
    <w:basedOn w:val="Standardstycketeckensnitt"/>
    <w:link w:val="GDPR"/>
    <w:uiPriority w:val="11"/>
    <w:rsid w:val="004C4DDC"/>
    <w:rPr>
      <w:rFonts w:ascii="Source Sans Pro" w:hAnsi="Source Sans Pro"/>
      <w:spacing w:val="-4"/>
      <w:sz w:val="12"/>
    </w:rPr>
  </w:style>
  <w:style w:type="character" w:styleId="Kommentarsreferens">
    <w:name w:val="annotation reference"/>
    <w:basedOn w:val="Standardstycketeckensnitt"/>
    <w:uiPriority w:val="99"/>
    <w:semiHidden/>
    <w:unhideWhenUsed/>
    <w:rsid w:val="0023598D"/>
    <w:rPr>
      <w:sz w:val="16"/>
      <w:szCs w:val="16"/>
    </w:rPr>
  </w:style>
  <w:style w:type="paragraph" w:styleId="Kommentarer">
    <w:name w:val="annotation text"/>
    <w:basedOn w:val="Normal"/>
    <w:link w:val="KommentarerChar"/>
    <w:uiPriority w:val="99"/>
    <w:semiHidden/>
    <w:unhideWhenUsed/>
    <w:rsid w:val="0023598D"/>
    <w:rPr>
      <w:sz w:val="20"/>
      <w:szCs w:val="20"/>
    </w:rPr>
  </w:style>
  <w:style w:type="character" w:customStyle="1" w:styleId="KommentarerChar">
    <w:name w:val="Kommentarer Char"/>
    <w:basedOn w:val="Standardstycketeckensnitt"/>
    <w:link w:val="Kommentarer"/>
    <w:uiPriority w:val="99"/>
    <w:semiHidden/>
    <w:rsid w:val="0023598D"/>
    <w:rPr>
      <w:rFonts w:ascii="Source Sans Pro" w:hAnsi="Source Sans Pro"/>
      <w:spacing w:val="-4"/>
      <w:sz w:val="20"/>
      <w:szCs w:val="20"/>
    </w:rPr>
  </w:style>
  <w:style w:type="paragraph" w:styleId="Kommentarsmne">
    <w:name w:val="annotation subject"/>
    <w:basedOn w:val="Kommentarer"/>
    <w:next w:val="Kommentarer"/>
    <w:link w:val="KommentarsmneChar"/>
    <w:uiPriority w:val="99"/>
    <w:semiHidden/>
    <w:unhideWhenUsed/>
    <w:rsid w:val="0023598D"/>
    <w:rPr>
      <w:b/>
      <w:bCs/>
    </w:rPr>
  </w:style>
  <w:style w:type="character" w:customStyle="1" w:styleId="KommentarsmneChar">
    <w:name w:val="Kommentarsämne Char"/>
    <w:basedOn w:val="KommentarerChar"/>
    <w:link w:val="Kommentarsmne"/>
    <w:uiPriority w:val="99"/>
    <w:semiHidden/>
    <w:rsid w:val="0023598D"/>
    <w:rPr>
      <w:rFonts w:ascii="Source Sans Pro" w:hAnsi="Source Sans Pro"/>
      <w:b/>
      <w:bCs/>
      <w:spacing w:val="-4"/>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3451">
      <w:bodyDiv w:val="1"/>
      <w:marLeft w:val="0"/>
      <w:marRight w:val="0"/>
      <w:marTop w:val="0"/>
      <w:marBottom w:val="0"/>
      <w:divBdr>
        <w:top w:val="none" w:sz="0" w:space="0" w:color="auto"/>
        <w:left w:val="none" w:sz="0" w:space="0" w:color="auto"/>
        <w:bottom w:val="none" w:sz="0" w:space="0" w:color="auto"/>
        <w:right w:val="none" w:sz="0" w:space="0" w:color="auto"/>
      </w:divBdr>
      <w:divsChild>
        <w:div w:id="1428234096">
          <w:marLeft w:val="0"/>
          <w:marRight w:val="0"/>
          <w:marTop w:val="0"/>
          <w:marBottom w:val="0"/>
          <w:divBdr>
            <w:top w:val="none" w:sz="0" w:space="0" w:color="auto"/>
            <w:left w:val="none" w:sz="0" w:space="0" w:color="auto"/>
            <w:bottom w:val="none" w:sz="0" w:space="0" w:color="auto"/>
            <w:right w:val="none" w:sz="0" w:space="0" w:color="auto"/>
          </w:divBdr>
          <w:divsChild>
            <w:div w:id="1018775736">
              <w:marLeft w:val="0"/>
              <w:marRight w:val="0"/>
              <w:marTop w:val="0"/>
              <w:marBottom w:val="0"/>
              <w:divBdr>
                <w:top w:val="none" w:sz="0" w:space="0" w:color="auto"/>
                <w:left w:val="none" w:sz="0" w:space="0" w:color="auto"/>
                <w:bottom w:val="none" w:sz="0" w:space="0" w:color="auto"/>
                <w:right w:val="none" w:sz="0" w:space="0" w:color="auto"/>
              </w:divBdr>
              <w:divsChild>
                <w:div w:id="278343918">
                  <w:marLeft w:val="0"/>
                  <w:marRight w:val="0"/>
                  <w:marTop w:val="225"/>
                  <w:marBottom w:val="0"/>
                  <w:divBdr>
                    <w:top w:val="none" w:sz="0" w:space="0" w:color="auto"/>
                    <w:left w:val="none" w:sz="0" w:space="0" w:color="auto"/>
                    <w:bottom w:val="none" w:sz="0" w:space="0" w:color="auto"/>
                    <w:right w:val="none" w:sz="0" w:space="0" w:color="auto"/>
                  </w:divBdr>
                  <w:divsChild>
                    <w:div w:id="1431896575">
                      <w:marLeft w:val="0"/>
                      <w:marRight w:val="0"/>
                      <w:marTop w:val="0"/>
                      <w:marBottom w:val="0"/>
                      <w:divBdr>
                        <w:top w:val="none" w:sz="0" w:space="0" w:color="auto"/>
                        <w:left w:val="none" w:sz="0" w:space="0" w:color="auto"/>
                        <w:bottom w:val="none" w:sz="0" w:space="0" w:color="auto"/>
                        <w:right w:val="none" w:sz="0" w:space="0" w:color="auto"/>
                      </w:divBdr>
                    </w:div>
                    <w:div w:id="303660865">
                      <w:marLeft w:val="0"/>
                      <w:marRight w:val="0"/>
                      <w:marTop w:val="0"/>
                      <w:marBottom w:val="0"/>
                      <w:divBdr>
                        <w:top w:val="none" w:sz="0" w:space="0" w:color="auto"/>
                        <w:left w:val="none" w:sz="0" w:space="0" w:color="auto"/>
                        <w:bottom w:val="none" w:sz="0" w:space="0" w:color="auto"/>
                        <w:right w:val="none" w:sz="0" w:space="0" w:color="auto"/>
                      </w:divBdr>
                    </w:div>
                    <w:div w:id="298806952">
                      <w:marLeft w:val="0"/>
                      <w:marRight w:val="0"/>
                      <w:marTop w:val="0"/>
                      <w:marBottom w:val="0"/>
                      <w:divBdr>
                        <w:top w:val="none" w:sz="0" w:space="0" w:color="auto"/>
                        <w:left w:val="none" w:sz="0" w:space="0" w:color="auto"/>
                        <w:bottom w:val="none" w:sz="0" w:space="0" w:color="auto"/>
                        <w:right w:val="none" w:sz="0" w:space="0" w:color="auto"/>
                      </w:divBdr>
                    </w:div>
                    <w:div w:id="132646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G:\Mallar\Kommungemensamma%20mallar\Blankett_st&#229;ende.dotx" TargetMode="External"/></Relationships>
</file>

<file path=word/theme/theme1.xml><?xml version="1.0" encoding="utf-8"?>
<a:theme xmlns:a="http://schemas.openxmlformats.org/drawingml/2006/main" name="Office-tema">
  <a:themeElements>
    <a:clrScheme name="Uppsala kommun">
      <a:dk1>
        <a:srgbClr val="000000"/>
      </a:dk1>
      <a:lt1>
        <a:srgbClr val="FFFFFF"/>
      </a:lt1>
      <a:dk2>
        <a:srgbClr val="202E45"/>
      </a:dk2>
      <a:lt2>
        <a:srgbClr val="FEDD00"/>
      </a:lt2>
      <a:accent1>
        <a:srgbClr val="252E6F"/>
      </a:accent1>
      <a:accent2>
        <a:srgbClr val="1C9CD9"/>
      </a:accent2>
      <a:accent3>
        <a:srgbClr val="008A01"/>
      </a:accent3>
      <a:accent4>
        <a:srgbClr val="A6CF38"/>
      </a:accent4>
      <a:accent5>
        <a:srgbClr val="841072"/>
      </a:accent5>
      <a:accent6>
        <a:srgbClr val="FF3D9C"/>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aK_Remissmottagare xmlns="594aff51-2f46-4ab5-b472-5637129069d4" xsi:nil="true"/>
    <UaK_Skyddskod xmlns="594aff51-2f46-4ab5-b472-5637129069d4" xsi:nil="true"/>
    <UaK_SekretessEtikett xmlns="594aff51-2f46-4ab5-b472-5637129069d4" xsi:nil="true"/>
    <UaK_DatumPublicerad xmlns="594aff51-2f46-4ab5-b472-5637129069d4">2026-01-06T23:00:00+00:00</UaK_DatumPublicerad>
    <UaK_RollGranskare xmlns="594aff51-2f46-4ab5-b472-5637129069d4">
      <UserInfo>
        <DisplayName>Ridderström Monica</DisplayName>
        <AccountId>25</AccountId>
        <AccountType/>
      </UserInfo>
    </UaK_RollGranskare>
    <_dlc_DocId xmlns="68dc3e4b-ecae-4ba5-902e-b6bb5fb85bbf">VOFKLS-652634546-74</_dlc_DocId>
    <UaK_RegistreringITkomponentKLS xmlns="594aff51-2f46-4ab5-b472-5637129069d4">DHS</UaK_RegistreringITkomponentKLS>
    <UaK_AnsvarigNamndBolag xmlns="594aff51-2f46-4ab5-b472-5637129069d4" xsi:nil="true"/>
    <UaK_OSLParagraf xmlns="594aff51-2f46-4ab5-b472-5637129069d4" xsi:nil="true"/>
    <UaK_RollBeslutsfattare xmlns="594aff51-2f46-4ab5-b472-5637129069d4">
      <UserInfo>
        <DisplayName>Ridderström Monica</DisplayName>
        <AccountId>25</AccountId>
        <AccountType/>
      </UserInfo>
    </UaK_RollBeslutsfattare>
    <c193466682e244e7b0f7d6247bd5174b xmlns="594aff51-2f46-4ab5-b472-5637129069d4">
      <Terms xmlns="http://schemas.microsoft.com/office/infopath/2007/PartnerControls"/>
    </c193466682e244e7b0f7d6247bd5174b>
    <UaK_BevarasGallras xmlns="594aff51-2f46-4ab5-b472-5637129069d4">B</UaK_BevarasGallras>
    <UaK_Anmarkning xmlns="594aff51-2f46-4ab5-b472-5637129069d4">BL590, avvikelsehantering</UaK_Anmarkning>
    <UaK_ValOffentligTitel xmlns="594aff51-2f46-4ab5-b472-5637129069d4" xsi:nil="true"/>
    <UaK_PubliceradDokVersion xmlns="594aff51-2f46-4ab5-b472-5637129069d4">2.0</UaK_PubliceradDokVersion>
    <UaK_Diarienummer xmlns="594aff51-2f46-4ab5-b472-5637129069d4" xsi:nil="true"/>
    <_dlc_DocIdUrl xmlns="68dc3e4b-ecae-4ba5-902e-b6bb5fb85bbf">
      <Url>https://uppsalakommun1.sharepoint.com/sites/4100-Kvalitetsledningsstod/_layouts/15/DocIdRedir.aspx?ID=VOFKLS-652634546-74</Url>
      <Description>VOFKLS-652634546-74</Description>
    </_dlc_DocIdUrl>
    <UaK_RollDokumentagare xmlns="594aff51-2f46-4ab5-b472-5637129069d4">
      <UserInfo>
        <DisplayName>Castillo Carolina (VOF)</DisplayName>
        <AccountId>37</AccountId>
        <AccountType/>
      </UserInfo>
    </UaK_RollDokumentagare>
    <UaK_OffentligTitel xmlns="594aff51-2f46-4ab5-b472-5637129069d4" xsi:nil="true"/>
    <UaK_Dokumentkategori xmlns="594aff51-2f46-4ab5-b472-5637129069d4">Stödjande</UaK_Dokumentkategori>
    <UaK_DokumentID xmlns="594aff51-2f46-4ab5-b472-5637129069d4">VOFKLS-2500021</UaK_DokumentID>
    <a7e1ed0e4a8b41b1b2177b242a3ed095 xmlns="594aff51-2f46-4ab5-b472-5637129069d4">
      <Terms xmlns="http://schemas.microsoft.com/office/infopath/2007/PartnerControls">
        <TermInfo xmlns="http://schemas.microsoft.com/office/infopath/2007/PartnerControls">
          <TermName xmlns="http://schemas.microsoft.com/office/infopath/2007/PartnerControls">Vård- och omsorgsförvaltningen</TermName>
          <TermId xmlns="http://schemas.microsoft.com/office/infopath/2007/PartnerControls">f35ef183-2b5c-4c0c-a8af-11704272f37a</TermId>
        </TermInfo>
      </Terms>
    </a7e1ed0e4a8b41b1b2177b242a3ed095>
    <UaK_DatumRevision xmlns="594aff51-2f46-4ab5-b472-5637129069d4">2027-02-25T23:00:00+00:00</UaK_DatumRevision>
    <c2bce24f23f4408d86a6efa8e51f16b1 xmlns="594aff51-2f46-4ab5-b472-5637129069d4">
      <Terms xmlns="http://schemas.microsoft.com/office/infopath/2007/PartnerControls">
        <TermInfo xmlns="http://schemas.microsoft.com/office/infopath/2007/PartnerControls">
          <TermName xmlns="http://schemas.microsoft.com/office/infopath/2007/PartnerControls">3.4 Publicerad</TermName>
          <TermId xmlns="http://schemas.microsoft.com/office/infopath/2007/PartnerControls">c51a778f-f8a7-4651-8c9e-fd54726f6c6b</TermId>
        </TermInfo>
      </Terms>
    </c2bce24f23f4408d86a6efa8e51f16b1>
    <UaK_SenasteLoggkommentar xmlns="594aff51-2f46-4ab5-b472-5637129069d4" xsi:nil="true"/>
    <TaxCatchAll xmlns="594aff51-2f46-4ab5-b472-5637129069d4">
      <Value>62</Value>
      <Value>61</Value>
      <Value>21</Value>
      <Value>26</Value>
      <Value>28</Value>
    </TaxCatchAll>
    <UaK_RollDokumentansvarig xmlns="594aff51-2f46-4ab5-b472-5637129069d4">
      <UserInfo>
        <DisplayName/>
        <AccountId xsi:nil="true"/>
        <AccountType/>
      </UserInfo>
    </UaK_RollDokumentansvarig>
    <dc21408cfb9b42d6bc7293c626f811a4 xmlns="594aff51-2f46-4ab5-b472-5637129069d4">
      <Terms xmlns="http://schemas.microsoft.com/office/infopath/2007/PartnerControls">
        <TermInfo xmlns="http://schemas.microsoft.com/office/infopath/2007/PartnerControls">
          <TermName xmlns="http://schemas.microsoft.com/office/infopath/2007/PartnerControls">Blankett</TermName>
          <TermId xmlns="http://schemas.microsoft.com/office/infopath/2007/PartnerControls">9e8b95d5-911b-4872-bf6f-aea6c34a81a1</TermId>
        </TermInfo>
      </Terms>
    </dc21408cfb9b42d6bc7293c626f811a4>
    <UaK_DatumGallerFran xmlns="594aff51-2f46-4ab5-b472-5637129069d4">2026-01-06T23:00:00+00:00</UaK_DatumGallerFran>
    <UaK_RegistreringHandlingsstatus xmlns="594aff51-2f46-4ab5-b472-5637129069d4">Upprättad</UaK_RegistreringHandlingsstatus>
    <UaK_RollHandlaggare xmlns="594aff51-2f46-4ab5-b472-5637129069d4">
      <UserInfo>
        <DisplayName>Lindroth Ann-Sofie (VOF)</DisplayName>
        <AccountId>36</AccountId>
        <AccountType/>
      </UserInfo>
    </UaK_RollHandlaggare>
    <p05bf253eae74fb2a0ff9329cc86c20d xmlns="594aff51-2f46-4ab5-b472-5637129069d4">
      <Terms xmlns="http://schemas.microsoft.com/office/infopath/2007/PartnerControls">
        <TermInfo xmlns="http://schemas.microsoft.com/office/infopath/2007/PartnerControls">
          <TermName xmlns="http://schemas.microsoft.com/office/infopath/2007/PartnerControls">3.7.0.2 Hantera anmälan enligt Lex Sarah</TermName>
          <TermId xmlns="http://schemas.microsoft.com/office/infopath/2007/PartnerControls">205df4a5-4bb9-46c8-bca9-6a34322775c1</TermId>
        </TermInfo>
        <TermInfo xmlns="http://schemas.microsoft.com/office/infopath/2007/PartnerControls">
          <TermName xmlns="http://schemas.microsoft.com/office/infopath/2007/PartnerControls">3.7.0.4 Hantera övriga anmälningar</TermName>
          <TermId xmlns="http://schemas.microsoft.com/office/infopath/2007/PartnerControls">d08b6843-0d90-4a4f-9f5e-7bbcfe03f1b0</TermId>
        </TermInfo>
      </Terms>
    </p05bf253eae74fb2a0ff9329cc86c20d>
    <UaK_Hanteringsanvisning xmlns="594aff51-2f46-4ab5-b472-5637129069d4" xsi:nil="true"/>
    <UaK_ProcessNyckelord xmlns="594aff51-2f46-4ab5-b472-5637129069d4">Avvikelsehantering</UaK_ProcessNyckelord>
    <UaK_Dokumentgrupp xmlns="594aff51-2f46-4ab5-b472-5637129069d4">Stöddokument</UaK_Dokumentgrupp>
    <UaK_RelateradeDokument xmlns="594aff51-2f46-4ab5-b472-5637129069d4" xsi:nil="true"/>
    <UaK_DatumAktualitetsbedomd xmlns="594aff51-2f46-4ab5-b472-5637129069d4" xsi:nil="true"/>
    <UaK_DatumAvpublicering xmlns="594aff51-2f46-4ab5-b472-5637129069d4" xsi:nil="true"/>
    <UaK_DatumAktualitetsbedomSenast xmlns="594aff51-2f46-4ab5-b472-5637129069d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Kvalitetsledningsdokument" ma:contentTypeID="0x010100EEB5E0D33157A34B9FAB2AD1E4F51A280029C26E9152C08E4FB55D3044CE5D5733" ma:contentTypeVersion="222" ma:contentTypeDescription="Dokument som används i kvalitetsledningssystem med specifika metadata relevant för styrd dokumenthantering." ma:contentTypeScope="" ma:versionID="3abf9e1d4076373aef22c18a7e82ec0a">
  <xsd:schema xmlns:xsd="http://www.w3.org/2001/XMLSchema" xmlns:xs="http://www.w3.org/2001/XMLSchema" xmlns:p="http://schemas.microsoft.com/office/2006/metadata/properties" xmlns:ns2="594aff51-2f46-4ab5-b472-5637129069d4" xmlns:ns3="68dc3e4b-ecae-4ba5-902e-b6bb5fb85bbf" targetNamespace="http://schemas.microsoft.com/office/2006/metadata/properties" ma:root="true" ma:fieldsID="dd75c9d47e7e7cfb6b57406d715ae70e" ns2:_="" ns3:_="">
    <xsd:import namespace="594aff51-2f46-4ab5-b472-5637129069d4"/>
    <xsd:import namespace="68dc3e4b-ecae-4ba5-902e-b6bb5fb85bbf"/>
    <xsd:element name="properties">
      <xsd:complexType>
        <xsd:sequence>
          <xsd:element name="documentManagement">
            <xsd:complexType>
              <xsd:all>
                <xsd:element ref="ns2:UaK_Hanteringsanvisning" minOccurs="0"/>
                <xsd:element ref="ns2:UaK_Anmarkning" minOccurs="0"/>
                <xsd:element ref="ns2:UaK_DatumGallerFran" minOccurs="0"/>
                <xsd:element ref="ns2:UaK_DatumRevision" minOccurs="0"/>
                <xsd:element ref="ns2:UaK_SekretessEtikett" minOccurs="0"/>
                <xsd:element ref="ns2:UaK_RegistreringHandlingsstatus" minOccurs="0"/>
                <xsd:element ref="ns2:UaK_BevarasGallras" minOccurs="0"/>
                <xsd:element ref="ns2:UaK_RegistreringITkomponentKLS" minOccurs="0"/>
                <xsd:element ref="ns2:UaK_RollHandlaggare" minOccurs="0"/>
                <xsd:element ref="ns2:UaK_RollGranskare" minOccurs="0"/>
                <xsd:element ref="ns2:UaK_RollBeslutsfattare" minOccurs="0"/>
                <xsd:element ref="ns2:UaK_RollDokumentagare" minOccurs="0"/>
                <xsd:element ref="ns2:UaK_RollDokumentansvarig" minOccurs="0"/>
                <xsd:element ref="ns2:c2bce24f23f4408d86a6efa8e51f16b1" minOccurs="0"/>
                <xsd:element ref="ns2:c193466682e244e7b0f7d6247bd5174b" minOccurs="0"/>
                <xsd:element ref="ns2:TaxCatchAll" minOccurs="0"/>
                <xsd:element ref="ns2:a7e1ed0e4a8b41b1b2177b242a3ed095" minOccurs="0"/>
                <xsd:element ref="ns2:p05bf253eae74fb2a0ff9329cc86c20d" minOccurs="0"/>
                <xsd:element ref="ns2:UaK_ProcessNyckelord" minOccurs="0"/>
                <xsd:element ref="ns2:TaxCatchAllLabel" minOccurs="0"/>
                <xsd:element ref="ns2:dc21408cfb9b42d6bc7293c626f811a4" minOccurs="0"/>
                <xsd:element ref="ns2:UaK_DokumentID" minOccurs="0"/>
                <xsd:element ref="ns2:UaK_Diarienummer" minOccurs="0"/>
                <xsd:element ref="ns2:UaK_DatumPublicerad" minOccurs="0"/>
                <xsd:element ref="ns2:UaK_PubliceradDokVersion" minOccurs="0"/>
                <xsd:element ref="ns2:UaK_Remissmottagare" minOccurs="0"/>
                <xsd:element ref="ns2:UaK_Skyddskod" minOccurs="0"/>
                <xsd:element ref="ns2:UaK_ValOffentligTitel" minOccurs="0"/>
                <xsd:element ref="ns2:UaK_OffentligTitel" minOccurs="0"/>
                <xsd:element ref="ns2:UaK_OSLParagraf" minOccurs="0"/>
                <xsd:element ref="ns2:UaK_AnsvarigNamndBolag" minOccurs="0"/>
                <xsd:element ref="ns2:UaK_Dokumentkategori" minOccurs="0"/>
                <xsd:element ref="ns2:UaK_SenasteLoggkommentar" minOccurs="0"/>
                <xsd:element ref="ns2:UaK_Dokumentgrupp" minOccurs="0"/>
                <xsd:element ref="ns2:UaK_RelateradeDokument" minOccurs="0"/>
                <xsd:element ref="ns2:UaK_DatumAvpublicering" minOccurs="0"/>
                <xsd:element ref="ns2:UaK_DatumAktualitetsbedomSenast" minOccurs="0"/>
                <xsd:element ref="ns2:UaK_DatumAktualitetsbedom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aff51-2f46-4ab5-b472-5637129069d4" elementFormDefault="qualified">
    <xsd:import namespace="http://schemas.microsoft.com/office/2006/documentManagement/types"/>
    <xsd:import namespace="http://schemas.microsoft.com/office/infopath/2007/PartnerControls"/>
    <xsd:element name="UaK_Hanteringsanvisning" ma:index="4" nillable="true" ma:displayName="Hanteringsanvisning" ma:description="Här anges hur verksamheten ska arbeta med informationen så att arbetet underlättas. &#10;Villkor för gallring vid inaktualitet ska alltid anges här.&#10;Hänvisningar till verksamhets interna regelverk, t.ex. lathundar om ärendehantering." ma:hidden="true" ma:internalName="UaK_Hanteringsanvisning" ma:readOnly="false">
      <xsd:simpleType>
        <xsd:restriction base="dms:Note"/>
      </xsd:simpleType>
    </xsd:element>
    <xsd:element name="UaK_Anmarkning" ma:index="5" nillable="true" ma:displayName="Anmärkning" ma:description="Allmänna kommentarer&#10;" ma:hidden="true" ma:internalName="UaK_Anmarkning" ma:readOnly="false">
      <xsd:simpleType>
        <xsd:restriction base="dms:Note"/>
      </xsd:simpleType>
    </xsd:element>
    <xsd:element name="UaK_DatumGallerFran" ma:index="7" nillable="true" ma:displayName="Gäller från" ma:description="Startdatum för dokumentets giltighet." ma:format="DateOnly" ma:hidden="true" ma:internalName="UaK_DatumGallerFran">
      <xsd:simpleType>
        <xsd:restriction base="dms:DateTime"/>
      </xsd:simpleType>
    </xsd:element>
    <xsd:element name="UaK_DatumRevision" ma:index="8" nillable="true" ma:displayName="Revisionsdatum" ma:description="Datumet dokumentet ska granskas enligt process för revision." ma:format="DateOnly" ma:hidden="true" ma:internalName="UaK_DatumRevision">
      <xsd:simpleType>
        <xsd:restriction base="dms:DateTime"/>
      </xsd:simpleType>
    </xsd:element>
    <xsd:element name="UaK_SekretessEtikett" ma:index="10" nillable="true" ma:displayName="Känslighet" ma:description="Kolumn för att spegla Purview etiketter för känslighet. Används i on-prem för flödeshantering och sätts med automatik." ma:format="Dropdown" ma:hidden="true" ma:internalName="UaK_SekretessEtikett">
      <xsd:simpleType>
        <xsd:restriction base="dms:Choice">
          <xsd:enumeration value="Öppen"/>
          <xsd:enumeration value="Begränsad"/>
          <xsd:enumeration value="Känslig"/>
        </xsd:restriction>
      </xsd:simpleType>
    </xsd:element>
    <xsd:element name="UaK_RegistreringHandlingsstatus" ma:index="11" nillable="true" ma:displayName="Registrering status" ma:default="Upprättad" ma:description="Handlingsstatus enl. IH-plan.&#10;Enbart &quot;Upprättad&quot; som gäller för KLS (sätts som defaultvärde)." ma:format="Dropdown" ma:hidden="true" ma:internalName="UaK_RegistreringHandlingsstatus">
      <xsd:simpleType>
        <xsd:restriction base="dms:Choice">
          <xsd:enumeration value="Inkommen"/>
          <xsd:enumeration value="Upprättad"/>
          <xsd:enumeration value="Utgående"/>
        </xsd:restriction>
      </xsd:simpleType>
    </xsd:element>
    <xsd:element name="UaK_BevarasGallras" ma:index="12" nillable="true" ma:displayName="Bevaras/Gallras" ma:description="Principen för bevaring/gallring:&#10;B - Bevara&#10;V - Vid inaktualitet&#10;1, 2, 4, 5, 7, 10 - Gallringsfrist" ma:format="Dropdown" ma:hidden="true" ma:internalName="UaK_BevarasGallras" ma:readOnly="false">
      <xsd:simpleType>
        <xsd:restriction base="dms:Choice">
          <xsd:enumeration value="B"/>
          <xsd:enumeration value="G-1"/>
          <xsd:enumeration value="G-2"/>
          <xsd:enumeration value="G-4"/>
          <xsd:enumeration value="G-5"/>
          <xsd:enumeration value="G-7"/>
          <xsd:enumeration value="G-10"/>
          <xsd:enumeration value="V"/>
        </xsd:restriction>
      </xsd:simpleType>
    </xsd:element>
    <xsd:element name="UaK_RegistreringITkomponentKLS" ma:index="13" nillable="true" ma:displayName="Registrering IT-komponent" ma:description="Applikation handlingen registreras i. &#10;Enbart &quot;DHS&quot; som gäller för KLS." ma:format="Dropdown" ma:hidden="true" ma:internalName="UaK_RegistreringITkomponentKLS" ma:readOnly="false">
      <xsd:simpleType>
        <xsd:restriction base="dms:Choice">
          <xsd:enumeration value="DHS"/>
        </xsd:restriction>
      </xsd:simpleType>
    </xsd:element>
    <xsd:element name="UaK_RollHandlaggare" ma:index="14" nillable="true" ma:displayName="Handläggare" ma:description="Skriver dokumentet och stämmer av med relevanta sakkunniga. Fyller i dokumentegenskaper för dokumentet. Lämnar dokumentet för granskning." ma:hidden="true" ma:list="UserInfo" ma:SharePointGroup="0" ma:internalName="UaK_RollHandlaggar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aK_RollGranskare" ma:index="15" nillable="true" ma:displayName="Granskare" ma:description="Kontrollerar att dokumentet är skrivet i rätt mall och att dokumentegenskaperna är korrekt angivna. Skickar dokument som godkänts i granskningen till beslutsfattare för beslut." ma:hidden="true" ma:list="UserInfo" ma:SharePointGroup="0" ma:internalName="UaK_RollGranskar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aK_RollBeslutsfattare" ma:index="16" nillable="true" ma:displayName="Beslutsfattare" ma:description="Tar beslut om att innehållet i dokumentet eller länkens mål ska gälla, eventuell revidering eller avpublicering." ma:hidden="true" ma:list="UserInfo" ma:SharePointGroup="0" ma:internalName="UaK_RollBeslutsfattar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aK_RollDokumentagare" ma:index="17" nillable="true" ma:displayName="Dokumentägare" ma:description="Tar beslut om dokument och länkar, är dokumentansvarig för styrdokument och är ytterst ansvarig för publicerade dokument och länkar. Rollen kan bara tilldelas en chef. Arbetsuppgifter som hör till dokumentansvaret kan fördelas till andra." ma:hidden="true" ma:list="UserInfo" ma:SharePointGroup="0" ma:internalName="UaK_RollDokumentagar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aK_RollDokumentansvarig" ma:index="18" nillable="true" ma:displayName="Dokumentansvarig" ma:description="Den person som säkerställer efterlevnad av innehåll (följa upp att verksamheten följer dokumentet, om det ger de önskade effekterna, om det behöver revideras eller avslutas)." ma:hidden="true" ma:list="UserInfo" ma:SearchPeopleOnly="false" ma:SharePointGroup="0" ma:internalName="UaK_RollDokumentansvarig"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2bce24f23f4408d86a6efa8e51f16b1" ma:index="22" nillable="true" ma:taxonomy="true" ma:internalName="c2bce24f23f4408d86a6efa8e51f16b1" ma:taxonomyFieldName="UaK_Dokumentstatus" ma:displayName="Dokumentstatus" ma:readOnly="false" ma:default="5;#0 Under arbete|98b5d717-6547-4c1b-a351-8ff19d3c7fff" ma:fieldId="{c2bce24f-23f4-408d-86a6-efa8e51f16b1}" ma:sspId="096207ad-ef36-41b4-a890-3b970be5e0fe" ma:termSetId="d70ded6d-7a82-4bb1-b557-c9a586ed3e5c" ma:anchorId="00000000-0000-0000-0000-000000000000" ma:open="false" ma:isKeyword="false">
      <xsd:complexType>
        <xsd:sequence>
          <xsd:element ref="pc:Terms" minOccurs="0" maxOccurs="1"/>
        </xsd:sequence>
      </xsd:complexType>
    </xsd:element>
    <xsd:element name="c193466682e244e7b0f7d6247bd5174b" ma:index="24" nillable="true" ma:taxonomy="true" ma:internalName="c193466682e244e7b0f7d6247bd5174b" ma:taxonomyFieldName="UaK_Lagrum" ma:displayName="Lagrum" ma:readOnly="false" ma:default="" ma:fieldId="{c1934666-82e2-44e7-b0f7-d6247bd5174b}" ma:taxonomyMulti="true" ma:sspId="096207ad-ef36-41b4-a890-3b970be5e0fe" ma:termSetId="37edfb42-7bdc-4b7b-8a84-c93ed7317aa3"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291ac18-0179-4378-9cda-01e47d2fc7a3}" ma:internalName="TaxCatchAll" ma:showField="CatchAllData" ma:web="68dc3e4b-ecae-4ba5-902e-b6bb5fb85bbf">
      <xsd:complexType>
        <xsd:complexContent>
          <xsd:extension base="dms:MultiChoiceLookup">
            <xsd:sequence>
              <xsd:element name="Value" type="dms:Lookup" maxOccurs="unbounded" minOccurs="0" nillable="true"/>
            </xsd:sequence>
          </xsd:extension>
        </xsd:complexContent>
      </xsd:complexType>
    </xsd:element>
    <xsd:element name="a7e1ed0e4a8b41b1b2177b242a3ed095" ma:index="26" nillable="true" ma:taxonomy="true" ma:internalName="a7e1ed0e4a8b41b1b2177b242a3ed095" ma:taxonomyFieldName="UaK_BerordVerksamhet" ma:displayName="Berörd verksamhet" ma:default="" ma:fieldId="{a7e1ed0e-4a8b-41b1-b217-7b242a3ed095}" ma:taxonomyMulti="true" ma:sspId="096207ad-ef36-41b4-a890-3b970be5e0fe" ma:termSetId="4c4fdc9a-c7f2-4336-b6d3-d4679b97cfa4" ma:anchorId="00000000-0000-0000-0000-000000000000" ma:open="false" ma:isKeyword="false">
      <xsd:complexType>
        <xsd:sequence>
          <xsd:element ref="pc:Terms" minOccurs="0" maxOccurs="1"/>
        </xsd:sequence>
      </xsd:complexType>
    </xsd:element>
    <xsd:element name="p05bf253eae74fb2a0ff9329cc86c20d" ma:index="27" nillable="true" ma:taxonomy="true" ma:internalName="p05bf253eae74fb2a0ff9329cc86c20d" ma:taxonomyFieldName="UaK_Processnummer" ma:displayName="iKlassa-processnummer" ma:default="" ma:fieldId="{905bf253-eae7-4fb2-a0ff-9329cc86c20d}" ma:taxonomyMulti="true" ma:sspId="096207ad-ef36-41b4-a890-3b970be5e0fe" ma:termSetId="477ef849-fc04-45d2-9910-95d498855348" ma:anchorId="00000000-0000-0000-0000-000000000000" ma:open="false" ma:isKeyword="false">
      <xsd:complexType>
        <xsd:sequence>
          <xsd:element ref="pc:Terms" minOccurs="0" maxOccurs="1"/>
        </xsd:sequence>
      </xsd:complexType>
    </xsd:element>
    <xsd:element name="UaK_ProcessNyckelord" ma:index="28" nillable="true" ma:displayName="Process nyckelord" ma:description="Nyckelord för t.ex. ämne eller processteg för verksamhetens process. Fritext fält. Skriv enstaka ord separerat med kommatecken." ma:internalName="UaK_ProcessNyckelord" ma:readOnly="false">
      <xsd:simpleType>
        <xsd:restriction base="dms:Text">
          <xsd:maxLength value="255"/>
        </xsd:restriction>
      </xsd:simpleType>
    </xsd:element>
    <xsd:element name="TaxCatchAllLabel" ma:index="29" nillable="true" ma:displayName="Taxonomy Catch All Column1" ma:hidden="true" ma:list="{e291ac18-0179-4378-9cda-01e47d2fc7a3}" ma:internalName="TaxCatchAllLabel" ma:readOnly="true" ma:showField="CatchAllDataLabel" ma:web="68dc3e4b-ecae-4ba5-902e-b6bb5fb85bbf">
      <xsd:complexType>
        <xsd:complexContent>
          <xsd:extension base="dms:MultiChoiceLookup">
            <xsd:sequence>
              <xsd:element name="Value" type="dms:Lookup" maxOccurs="unbounded" minOccurs="0" nillable="true"/>
            </xsd:sequence>
          </xsd:extension>
        </xsd:complexContent>
      </xsd:complexType>
    </xsd:element>
    <xsd:element name="dc21408cfb9b42d6bc7293c626f811a4" ma:index="31" nillable="true" ma:taxonomy="true" ma:internalName="dc21408cfb9b42d6bc7293c626f811a4" ma:taxonomyFieldName="UaK_Dokumenttyp" ma:displayName="Dokumenttyp" ma:default="" ma:fieldId="{dc21408c-fb9b-42d6-bc72-93c626f811a4}" ma:sspId="096207ad-ef36-41b4-a890-3b970be5e0fe" ma:termSetId="a1520d7b-30ad-4989-8833-a998b9d3a7c8" ma:anchorId="55e911d4-6fb3-422b-9a96-4cb3b86f5b01" ma:open="false" ma:isKeyword="false">
      <xsd:complexType>
        <xsd:sequence>
          <xsd:element ref="pc:Terms" minOccurs="0" maxOccurs="1"/>
        </xsd:sequence>
      </xsd:complexType>
    </xsd:element>
    <xsd:element name="UaK_DokumentID" ma:index="32" nillable="true" ma:displayName="DokumentID" ma:description="Sätts automatisk av systemet - redigera ej manuellt. &#10;Generas löpnummer när man börjar en granskning eller publicering av dokument." ma:hidden="true" ma:internalName="UaK_DokumentID" ma:readOnly="false">
      <xsd:simpleType>
        <xsd:restriction base="dms:Text">
          <xsd:maxLength value="15"/>
        </xsd:restriction>
      </xsd:simpleType>
    </xsd:element>
    <xsd:element name="UaK_Diarienummer" ma:index="34" nillable="true" ma:displayName="Diarienummer" ma:description="Sätts automatisk av systemet - redigera ej manuellt. &#10;Hämtas nummer från DHS vid diarieföring. &#10;" ma:hidden="true" ma:internalName="UaK_Diarienummer" ma:readOnly="false">
      <xsd:simpleType>
        <xsd:restriction base="dms:Text">
          <xsd:maxLength value="25"/>
        </xsd:restriction>
      </xsd:simpleType>
    </xsd:element>
    <xsd:element name="UaK_DatumPublicerad" ma:index="35" nillable="true" ma:displayName="Beslutsdatum" ma:description="Sätts automatisk av systemet. Datumet dokumentet beslutades och publicerades." ma:format="DateOnly" ma:hidden="true" ma:internalName="UaK_DatumPublicerad">
      <xsd:simpleType>
        <xsd:restriction base="dms:DateTime"/>
      </xsd:simpleType>
    </xsd:element>
    <xsd:element name="UaK_PubliceradDokVersion" ma:index="36" nillable="true" ma:displayName="Publicerad version" ma:description="Sätts automatisk av systemet - redigera ej manuellt.&#10;Senaste publicerade version i bibliotek Publicerade styrande dokument." ma:hidden="true" ma:internalName="UaK_PubliceradDokVersion" ma:readOnly="false">
      <xsd:simpleType>
        <xsd:restriction base="dms:Text">
          <xsd:maxLength value="4"/>
        </xsd:restriction>
      </xsd:simpleType>
    </xsd:element>
    <xsd:element name="UaK_Remissmottagare" ma:index="37" nillable="true" ma:displayName="Remissmottagare" ma:description="Sätts automatisk av systemet - redigera ej manuellt.&#10;Temp lagring mottagare-ID under remissflödet." ma:hidden="true" ma:internalName="UaK_Remissmottagare">
      <xsd:simpleType>
        <xsd:restriction base="dms:Note"/>
      </xsd:simpleType>
    </xsd:element>
    <xsd:element name="UaK_Skyddskod" ma:index="38" nillable="true" ma:displayName="Skyddskod" ma:description="Val av skyddskod enligt DHS" ma:format="Dropdown" ma:hidden="true" ma:internalName="UaK_Skyddskod">
      <xsd:simpleType>
        <xsd:restriction base="dms:Choice">
          <xsd:enumeration value="Offentlig - Offentlig"/>
          <xsd:enumeration value="Sekretess - Sekretess"/>
          <xsd:enumeration value="Sekretess - Innehåller personuppgifter"/>
        </xsd:restriction>
      </xsd:simpleType>
    </xsd:element>
    <xsd:element name="UaK_ValOffentligTitel" ma:index="39" nillable="true" ma:displayName="Val av Offentlig titel" ma:format="Dropdown" ma:hidden="true" ma:internalName="UaK_ValOffentligTitel">
      <xsd:simpleType>
        <xsd:restriction base="dms:Choice">
          <xsd:enumeration value="Sätt offentlig titel lika med titel​"/>
          <xsd:enumeration value="Skydda hela offentliga titeln​"/>
          <xsd:enumeration value="Skriv in offentlig titel manuellt"/>
        </xsd:restriction>
      </xsd:simpleType>
    </xsd:element>
    <xsd:element name="UaK_OffentligTitel" ma:index="40" nillable="true" ma:displayName="Offentlig titel" ma:hidden="true" ma:internalName="UaK_OffentligTitel">
      <xsd:simpleType>
        <xsd:restriction base="dms:Text">
          <xsd:maxLength value="255"/>
        </xsd:restriction>
      </xsd:simpleType>
    </xsd:element>
    <xsd:element name="UaK_OSLParagraf" ma:index="41" nillable="true" ma:displayName="OSL paragraf" ma:description="OSL paragrafen som gäller för dokumentets innehåll." ma:format="Dropdown" ma:hidden="true" ma:internalName="UaK_OSLParagraf">
      <xsd:simpleType>
        <xsd:restriction base="dms:Choice">
          <xsd:enumeration value="OSL 15 kap 2 § – Försvarssekretess"/>
          <xsd:enumeration value="OSL 17 kap 1 § Förberedelse för inspektion, revision eller annan granskning"/>
          <xsd:enumeration value="OSL 18 kap 1 § Förundersökningar i brottmål - det allmännas brottsförebyggande och brottsbeivrande verksamhet"/>
          <xsd:enumeration value="OSL 18 kap 13 § Risk- och sårbarhetsanalyser"/>
          <xsd:enumeration value="OSL 18 kap 8 § Säkerhets- eller bevakningsåtgärd"/>
          <xsd:enumeration value="OSL 19 kap 1 § Myndighets affärs- och driftförhållanden"/>
          <xsd:enumeration value="OSL 19 kap 3 § Upphandling, förvärv, överlåtelse eller användning av egendom, tjänst eller annan nyttighet"/>
          <xsd:enumeration value="OSL 19 kap 6 § Fackliga förhandlingar"/>
          <xsd:enumeration value="OSL 19 kap 7 § Fackliga stridsåtgärder"/>
          <xsd:enumeration value="OSL 19 kap 9 § Rättsliga tvister"/>
          <xsd:enumeration value="OSL 20 kap 1 § Bevara djur- eller växtart"/>
          <xsd:enumeration value="OSL 21 kap 1 § Enskilds hälsa och sexualliv"/>
          <xsd:enumeration value="OSL 21 kap 3 § Förföljda personer, såsom enskilds bostadsadress, telefonnummer m.m."/>
          <xsd:enumeration value="OSL 21 kap 5 § Utlännings säkerhet"/>
          <xsd:enumeration value="OSL 21 kap 7 § Behandling av personuppgifter i strid mot dataskyddsregleringen"/>
          <xsd:enumeration value="OSL 22 kap 1 § Folkbokföring"/>
          <xsd:enumeration value="OSL 22 kap 2 § Kvarskrivning och fingerade personuppgifter"/>
          <xsd:enumeration value="OSL 22 kap 5 § Delgivning"/>
          <xsd:enumeration value="OSL 23 kap 1 § Förskoleverksamhet"/>
          <xsd:enumeration value="OSL 23 kap 2 § Elevvård förskoleklass, grundskola, grundsärskola, specialskola, gymnasieskola, gymnasiesärskola"/>
          <xsd:enumeration value="OSL 23 kap 3 § Fritidshem m.m."/>
          <xsd:enumeration value="OSL 23 kap 4 § Specialpedagogisk stödverksamhet"/>
          <xsd:enumeration value="OSL 23 kap 5 § Annan utbildningsverksamhet"/>
          <xsd:enumeration value="OSL 25 kap 1 § Hälso- och sjukvård"/>
          <xsd:enumeration value="OSL 26 kap 1 § Socialtjänst"/>
          <xsd:enumeration value="OSL 26 kap 11 § Kommunal bostadsförmedling"/>
          <xsd:enumeration value="OSL 26 kap 12 § Bostadsanpassningsbidrag"/>
          <xsd:enumeration value="OSL 26 kap 2 § Underårigs vistelseort inom socialtjänsten"/>
          <xsd:enumeration value="OSL 26 kap 3 § Familjerådgivning"/>
          <xsd:enumeration value="OSL 26 kap 5 § Anmälan inom socialtjänsten"/>
          <xsd:enumeration value="OSL 29 kap 6 § Tillstånd till färdtjänst"/>
          <xsd:enumeration value="OSL 30 kap 0 § Alkohol"/>
          <xsd:enumeration value="OSL 30 kap 1 § Ordningsvakter och väktare"/>
          <xsd:enumeration value="OSL 30 kap 2 § Särskild förvaltning av hyresfastighet"/>
          <xsd:enumeration value="OSL 30 kap 27 § Tillsyn och stödverksamhet av andra än statliga myndigheter"/>
          <xsd:enumeration value="OSL 30 kap 7 § Tillsyn och stödverksamhet med avseende på näringslivet"/>
          <xsd:enumeration value="OSL 30 kap 8 § Brandfarliga varor"/>
          <xsd:enumeration value="OSL 31 kap 16 § Enskilds affärsförbindelse med myndighet"/>
          <xsd:enumeration value="OSL 31 kap 17 § Enskilds affärsförbindelse med vissa bolag"/>
          <xsd:enumeration value="OSL 32 kap 3 § Kameraövervakning"/>
          <xsd:enumeration value="OSL 32 kap 4 § Överförmyndare och överförmyndarnämnd"/>
          <xsd:enumeration value="OSL 32 kap 8 § Räddningsinsatser, undersökningar av olyckor och tillsyn"/>
          <xsd:enumeration value="OSL 35 kap 1 § Förundersökning - enskildas personliga och ekonomiska förhållanden"/>
          <xsd:enumeration value="OSL 38 kap 7 § Beredskapsförberedelser"/>
          <xsd:enumeration value="OSL 39 kap 1 § Personalsocial verksamhet"/>
          <xsd:enumeration value="OSL 39 kap 2 § Personaladministrativ verksamhet"/>
          <xsd:enumeration value="OSL 39 kap 3 § Personaladministrativ verksamhet, såsom adresser, telefonnummer m.m."/>
          <xsd:enumeration value="OSL 39 kap 5 § Anställningsärenden urvalstester"/>
          <xsd:enumeration value="OSL 40 kap 1 § Val"/>
          <xsd:enumeration value="OSL 40 kap 3 § Biblioteksverksamhet"/>
          <xsd:enumeration value="OSL 40 kap 4 § Växeltelefonister"/>
          <xsd:enumeration value="OSL 40 kap 6 § Skaderegleringsverksamhet"/>
          <xsd:enumeration value="OSL 40 kap 7 § Begravningsverksamhet"/>
        </xsd:restriction>
      </xsd:simpleType>
    </xsd:element>
    <xsd:element name="UaK_AnsvarigNamndBolag" ma:index="43" nillable="true" ma:displayName="Ansvarig nämnd/bolag" ma:format="Dropdown" ma:hidden="true" ma:internalName="UaK_AnsvarigNamndBolag">
      <xsd:simpleType>
        <xsd:restriction base="dms:Choice">
          <xsd:enumeration value="Arbetsmarknadsnämnden"/>
          <xsd:enumeration value="Gatu- och samhällsmiljönämnden"/>
          <xsd:enumeration value="Idrotts- och fritidsnämnden"/>
          <xsd:enumeration value="Kommunala lantmäteriet"/>
          <xsd:enumeration value="Kommunrevisionen"/>
          <xsd:enumeration value="Kommunstyrelsen"/>
          <xsd:enumeration value="Krisledningsnämnden"/>
          <xsd:enumeration value="Kulturnämnden"/>
          <xsd:enumeration value="Miljö- och hälsoskyddsnämnden"/>
          <xsd:enumeration value="Namngivningsnämnden"/>
          <xsd:enumeration value="Omsorgsnämnden"/>
          <xsd:enumeration value="Överförmyndarnämnden"/>
          <xsd:enumeration value="Plan- och byggnadsnämnden"/>
          <xsd:enumeration value="Räddningsnämnden"/>
          <xsd:enumeration value="Socialnämnden"/>
          <xsd:enumeration value="Utbildningsnämnden"/>
          <xsd:enumeration value="Valnämnden"/>
          <xsd:enumeration value="Äldrenämnden"/>
          <xsd:enumeration value="Uppsala kommun Arenor och fastigheter AB"/>
          <xsd:enumeration value="Uppsala kommun Skolfastigheter AB"/>
        </xsd:restriction>
      </xsd:simpleType>
    </xsd:element>
    <xsd:element name="UaK_Dokumentkategori" ma:index="44" nillable="true" ma:displayName="Dokumentkategori" ma:description="Kategorisering utifrån valde dokumenttyp.&#10;Kommer sättas automatisk av systemet." ma:format="Dropdown" ma:internalName="UaK_Dokumentkategori" ma:readOnly="false">
      <xsd:simpleType>
        <xsd:restriction base="dms:Choice">
          <xsd:enumeration value="Styrande"/>
          <xsd:enumeration value="Stödjande"/>
        </xsd:restriction>
      </xsd:simpleType>
    </xsd:element>
    <xsd:element name="UaK_SenasteLoggkommentar" ma:index="45" nillable="true" ma:displayName="Senaste loggkommentar" ma:description="Sätts automatisk av systemet - redigera ej manuellt.&#10;Temp lagring kommentar under flöden för livscykelhantering.&#10;" ma:hidden="true" ma:internalName="UaK_SenasteLoggkommentar">
      <xsd:simpleType>
        <xsd:restriction base="dms:Note"/>
      </xsd:simpleType>
    </xsd:element>
    <xsd:element name="UaK_Dokumentgrupp" ma:index="46" nillable="true" ma:displayName="Dokumentgrupp" ma:description="Kategorisering enligt överordnade kategorier utifrån valde dokumenttyp. Sätts automatisk av systemet." ma:format="Dropdown" ma:hidden="true" ma:internalName="UaK_Dokumentgrupp" ma:readOnly="false">
      <xsd:simpleType>
        <xsd:restriction base="dms:Choice">
          <xsd:enumeration value="Styrdokument"/>
          <xsd:enumeration value="Stöddokument"/>
        </xsd:restriction>
      </xsd:simpleType>
    </xsd:element>
    <xsd:element name="UaK_RelateradeDokument" ma:index="47" nillable="true" ma:displayName="Relaterade dokument" ma:description="Uppslag/hänvisning till andra dokument i KLS." ma:hidden="true" ma:internalName="UaK_RelateradeDokument" ma:readOnly="false">
      <xsd:simpleType>
        <xsd:restriction base="dms:Text">
          <xsd:maxLength value="255"/>
        </xsd:restriction>
      </xsd:simpleType>
    </xsd:element>
    <xsd:element name="UaK_DatumAvpublicering" ma:index="48" nillable="true" ma:displayName="Avpubliceringsdatum" ma:description="Datum när dokumentet avpublicerades och flyttades till Historiska biblioteket. Sätts automatisk av systemet." ma:format="DateOnly" ma:hidden="true" ma:internalName="UaK_DatumAvpublicering" ma:readOnly="false">
      <xsd:simpleType>
        <xsd:restriction base="dms:DateTime"/>
      </xsd:simpleType>
    </xsd:element>
    <xsd:element name="UaK_DatumAktualitetsbedomSenast" ma:index="49" nillable="true" ma:displayName="Aktualitetsbedöm senast" ma:description="Datumet dokumentet ska aktualitetsbedömas senast. Sätts av användare genom datumväljare i dialog för &quot;fortsatt aktuell&quot;." ma:format="DateOnly" ma:hidden="true" ma:internalName="UaK_DatumAktualitetsbedomSenast" ma:readOnly="false">
      <xsd:simpleType>
        <xsd:restriction base="dms:DateTime"/>
      </xsd:simpleType>
    </xsd:element>
    <xsd:element name="UaK_DatumAktualitetsbedomd" ma:index="50" nillable="true" ma:displayName="Aktualitetsbedömd" ma:description="Datumet dokumentet var aktualitetsbedömd. Sätts automatisk av systemet." ma:format="DateOnly" ma:hidden="true" ma:internalName="UaK_DatumAktualitetsbedomd"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68dc3e4b-ecae-4ba5-902e-b6bb5fb85bbf" elementFormDefault="qualified">
    <xsd:import namespace="http://schemas.microsoft.com/office/2006/documentManagement/types"/>
    <xsd:import namespace="http://schemas.microsoft.com/office/infopath/2007/PartnerControls"/>
    <xsd:element name="_dlc_DocId" ma:index="51" nillable="true" ma:displayName="Dokument-ID-värde" ma:description="Värdet för dokument-ID som tilldelats till det här objektet." ma:indexed="true" ma:internalName="_dlc_DocId" ma:readOnly="true">
      <xsd:simpleType>
        <xsd:restriction base="dms:Text"/>
      </xsd:simpleType>
    </xsd:element>
    <xsd:element name="_dlc_DocIdUrl" ma:index="52" nillable="true" ma:displayName="Dokument-ID" ma:description="Permanent länk till det här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Spara ID" ma:description="Behåll ID vid tillägg."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Innehållstyp"/>
        <xsd:element ref="dc:title" minOccurs="0" maxOccurs="1" ma:index="1"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haredContentType xmlns="Microsoft.SharePoint.Taxonomy.ContentTypeSync" SourceId="096207ad-ef36-41b4-a890-3b970be5e0fe" ContentTypeId="0x010100EEB5E0D33157A34B9FAB2AD1E4F51A28" PreviousValue="false"/>
</file>

<file path=customXml/itemProps1.xml><?xml version="1.0" encoding="utf-8"?>
<ds:datastoreItem xmlns:ds="http://schemas.openxmlformats.org/officeDocument/2006/customXml" ds:itemID="{6424CCA3-D8E4-4822-857E-6A9A9F393985}">
  <ds:schemaRefs>
    <ds:schemaRef ds:uri="http://schemas.microsoft.com/sharepoint/events"/>
  </ds:schemaRefs>
</ds:datastoreItem>
</file>

<file path=customXml/itemProps2.xml><?xml version="1.0" encoding="utf-8"?>
<ds:datastoreItem xmlns:ds="http://schemas.openxmlformats.org/officeDocument/2006/customXml" ds:itemID="{8AC68032-899B-471B-B99C-44EE91C8944D}">
  <ds:schemaRefs>
    <ds:schemaRef ds:uri="http://schemas.microsoft.com/sharepoint/v3/contenttype/forms"/>
  </ds:schemaRefs>
</ds:datastoreItem>
</file>

<file path=customXml/itemProps3.xml><?xml version="1.0" encoding="utf-8"?>
<ds:datastoreItem xmlns:ds="http://schemas.openxmlformats.org/officeDocument/2006/customXml" ds:itemID="{AC1B744F-1A31-4F53-9B82-BC42223FAFDB}">
  <ds:schemaRefs>
    <ds:schemaRef ds:uri="http://schemas.microsoft.com/office/2006/metadata/properties"/>
    <ds:schemaRef ds:uri="http://schemas.microsoft.com/office/infopath/2007/PartnerControls"/>
    <ds:schemaRef ds:uri="594aff51-2f46-4ab5-b472-5637129069d4"/>
    <ds:schemaRef ds:uri="68dc3e4b-ecae-4ba5-902e-b6bb5fb85bbf"/>
  </ds:schemaRefs>
</ds:datastoreItem>
</file>

<file path=customXml/itemProps4.xml><?xml version="1.0" encoding="utf-8"?>
<ds:datastoreItem xmlns:ds="http://schemas.openxmlformats.org/officeDocument/2006/customXml" ds:itemID="{6453B3D9-ED10-4C9B-8043-0BEB10D817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aff51-2f46-4ab5-b472-5637129069d4"/>
    <ds:schemaRef ds:uri="68dc3e4b-ecae-4ba5-902e-b6bb5fb85b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D5571C9-85B5-4D78-A8E9-15A0616FE1ED}">
  <ds:schemaRefs>
    <ds:schemaRef ds:uri="http://schemas.openxmlformats.org/officeDocument/2006/bibliography"/>
  </ds:schemaRefs>
</ds:datastoreItem>
</file>

<file path=customXml/itemProps6.xml><?xml version="1.0" encoding="utf-8"?>
<ds:datastoreItem xmlns:ds="http://schemas.openxmlformats.org/officeDocument/2006/customXml" ds:itemID="{8FFFF72B-853A-4C44-BD7F-041088FACCD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Blankett_stående</Template>
  <TotalTime>2</TotalTime>
  <Pages>2</Pages>
  <Words>160</Words>
  <Characters>851</Characters>
  <Application>Microsoft Office Word</Application>
  <DocSecurity>0</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Avvikelserapport vid driftstopp</dc:title>
  <dc:subject/>
  <dc:creator>Ridderström Monica</dc:creator>
  <cp:keywords>VOFKLS-2500021, ver. 01</cp:keywords>
  <dc:description/>
  <cp:lastModifiedBy>Ridderström Monica</cp:lastModifiedBy>
  <cp:revision>2</cp:revision>
  <cp:lastPrinted>2018-12-10T12:11:00Z</cp:lastPrinted>
  <dcterms:created xsi:type="dcterms:W3CDTF">2026-10-08T11:14:00Z</dcterms:created>
  <dcterms:modified xsi:type="dcterms:W3CDTF">2026-10-08T11:14:00Z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0x010100EEB5E0D33157A34B9FAB2AD1E4F51A280029C26E9152C08E4FB55D3044CE5D5733</vt:lpwstr>
  </property>
  <property fmtid="{D5CDD505-2E9C-101B-9397-08002B2CF9AE}" pid="3" name="UaK_Lagrum">
    <vt:lpwstr/>
  </property>
  <property fmtid="{D5CDD505-2E9C-101B-9397-08002B2CF9AE}" pid="4" name="UaK_Dokumentstatus">
    <vt:lpwstr>21;#3.4 Publicerad|c51a778f-f8a7-4651-8c9e-fd54726f6c6b</vt:lpwstr>
  </property>
  <property fmtid="{D5CDD505-2E9C-101B-9397-08002B2CF9AE}" pid="5" name="UaK_Processnummer">
    <vt:lpwstr>61;#3.7.0.2 Hantera anmälan enligt Lex Sarah|205df4a5-4bb9-46c8-bca9-6a34322775c1;#62;#3.7.0.4 Hantera övriga anmälningar|d08b6843-0d90-4a4f-9f5e-7bbcfe03f1b0</vt:lpwstr>
  </property>
  <property fmtid="{D5CDD505-2E9C-101B-9397-08002B2CF9AE}" pid="6" name="UaK_Dokumenttyp">
    <vt:lpwstr>28;#Blankett|9e8b95d5-911b-4872-bf6f-aea6c34a81a1</vt:lpwstr>
  </property>
  <property fmtid="{D5CDD505-2E9C-101B-9397-08002B2CF9AE}" pid="7" name="UaK_BerordVerksamhet">
    <vt:lpwstr>26;#Vård- och omsorgsförvaltningen|f35ef183-2b5c-4c0c-a8af-11704272f37a</vt:lpwstr>
  </property>
  <property fmtid="{D5CDD505-2E9C-101B-9397-08002B2CF9AE}" pid="8" name="UaK_RelateradeDokument">
    <vt:lpwstr/>
  </property>
  <property fmtid="{D5CDD505-2E9C-101B-9397-08002B2CF9AE}" pid="9" name="_dlc_DocIdItemGuid">
    <vt:lpwstr>612a2aac-5821-4869-888d-1f07b283bf6f</vt:lpwstr>
  </property>
  <property fmtid="{D5CDD505-2E9C-101B-9397-08002B2CF9AE}" pid="10" name="UaK_MellanlagringRelateradeDok">
    <vt:lpwstr/>
  </property>
</Properties>
</file>